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727" w:rsidRDefault="00BD3B46" w:rsidP="00256283">
      <w:pPr>
        <w:jc w:val="center"/>
        <w:rPr>
          <w:lang w:val="en-GB"/>
        </w:rPr>
      </w:pPr>
      <w:r w:rsidRPr="00BD3B46">
        <w:rPr>
          <w:noProof/>
        </w:rPr>
        <w:drawing>
          <wp:inline distT="0" distB="0" distL="0" distR="0">
            <wp:extent cx="2405068" cy="540000"/>
            <wp:effectExtent l="19050" t="0" r="0" b="0"/>
            <wp:docPr id="4" name="Kuva 4" descr="NVVlogo_black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Vlogo_black.eps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06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17" w:rsidRPr="00184817" w:rsidRDefault="00184817" w:rsidP="00CB1D3E">
      <w:pPr>
        <w:rPr>
          <w:rFonts w:asciiTheme="minorHAnsi" w:hAnsiTheme="minorHAnsi" w:cstheme="minorHAnsi"/>
          <w:sz w:val="40"/>
          <w:szCs w:val="40"/>
        </w:rPr>
      </w:pPr>
    </w:p>
    <w:p w:rsidR="00CB1D3E" w:rsidRPr="00CB1D3E" w:rsidRDefault="009806A7" w:rsidP="008F110C">
      <w:pPr>
        <w:jc w:val="center"/>
        <w:rPr>
          <w:rFonts w:asciiTheme="minorHAnsi" w:hAnsiTheme="minorHAnsi"/>
          <w:sz w:val="48"/>
          <w:szCs w:val="48"/>
          <w:lang w:val="en-US"/>
        </w:rPr>
      </w:pPr>
      <w:r w:rsidRPr="00CB1D3E">
        <w:rPr>
          <w:rFonts w:asciiTheme="minorHAnsi" w:hAnsiTheme="minorHAnsi"/>
          <w:sz w:val="48"/>
          <w:szCs w:val="48"/>
          <w:lang w:val="en-US"/>
        </w:rPr>
        <w:t>NIBE KK-WH3</w:t>
      </w:r>
      <w:r w:rsidR="00CB1D3E" w:rsidRPr="00CB1D3E">
        <w:rPr>
          <w:rFonts w:asciiTheme="minorHAnsi" w:hAnsiTheme="minorHAnsi"/>
          <w:sz w:val="48"/>
          <w:szCs w:val="48"/>
          <w:lang w:val="en-US"/>
        </w:rPr>
        <w:t>022</w:t>
      </w:r>
      <w:r w:rsidR="00BD3D9C" w:rsidRPr="00CB1D3E">
        <w:rPr>
          <w:rFonts w:asciiTheme="minorHAnsi" w:hAnsiTheme="minorHAnsi"/>
          <w:sz w:val="48"/>
          <w:szCs w:val="48"/>
          <w:lang w:val="en-US"/>
        </w:rPr>
        <w:t xml:space="preserve"> </w:t>
      </w:r>
      <w:r w:rsidR="001F4200" w:rsidRPr="00CB1D3E">
        <w:rPr>
          <w:rFonts w:asciiTheme="minorHAnsi" w:hAnsiTheme="minorHAnsi"/>
          <w:sz w:val="48"/>
          <w:szCs w:val="48"/>
          <w:lang w:val="en-US"/>
        </w:rPr>
        <w:t>1F</w:t>
      </w:r>
      <w:r w:rsidR="00CB1D3E" w:rsidRPr="00CB1D3E">
        <w:rPr>
          <w:rFonts w:asciiTheme="minorHAnsi" w:hAnsiTheme="minorHAnsi"/>
          <w:sz w:val="48"/>
          <w:szCs w:val="48"/>
          <w:lang w:val="en-US"/>
        </w:rPr>
        <w:t xml:space="preserve">, KK-WH3030 1F, </w:t>
      </w:r>
    </w:p>
    <w:p w:rsidR="008F110C" w:rsidRPr="00CB1D3E" w:rsidRDefault="00CB1D3E" w:rsidP="008F110C">
      <w:pPr>
        <w:jc w:val="center"/>
        <w:rPr>
          <w:rFonts w:asciiTheme="minorHAnsi" w:hAnsiTheme="minorHAnsi"/>
          <w:sz w:val="48"/>
          <w:szCs w:val="48"/>
          <w:lang w:val="en-US"/>
        </w:rPr>
      </w:pPr>
      <w:r w:rsidRPr="00CB1D3E">
        <w:rPr>
          <w:rFonts w:asciiTheme="minorHAnsi" w:hAnsiTheme="minorHAnsi"/>
          <w:sz w:val="48"/>
          <w:szCs w:val="48"/>
          <w:lang w:val="en-US"/>
        </w:rPr>
        <w:t>KK-WH3050 1F (</w:t>
      </w:r>
      <w:r>
        <w:rPr>
          <w:rFonts w:asciiTheme="minorHAnsi" w:hAnsiTheme="minorHAnsi"/>
          <w:sz w:val="48"/>
          <w:szCs w:val="48"/>
          <w:lang w:val="ru-RU"/>
        </w:rPr>
        <w:t>серия</w:t>
      </w:r>
      <w:r w:rsidRPr="00CB1D3E">
        <w:rPr>
          <w:rFonts w:asciiTheme="minorHAnsi" w:hAnsiTheme="minorHAnsi"/>
          <w:sz w:val="48"/>
          <w:szCs w:val="48"/>
          <w:lang w:val="en-US"/>
        </w:rPr>
        <w:t xml:space="preserve"> </w:t>
      </w:r>
      <w:r>
        <w:rPr>
          <w:rFonts w:asciiTheme="minorHAnsi" w:hAnsiTheme="minorHAnsi"/>
          <w:sz w:val="48"/>
          <w:szCs w:val="48"/>
          <w:lang w:val="en-US"/>
        </w:rPr>
        <w:t>VLM KS)</w:t>
      </w:r>
    </w:p>
    <w:p w:rsidR="00CB1D3E" w:rsidRPr="00F34081" w:rsidRDefault="00CB1D3E" w:rsidP="00CB1D3E">
      <w:pPr>
        <w:spacing w:after="240"/>
        <w:jc w:val="center"/>
        <w:rPr>
          <w:rFonts w:ascii="Calibri" w:hAnsi="Calibri" w:cs="Calibri"/>
          <w:sz w:val="48"/>
          <w:szCs w:val="48"/>
          <w:lang w:val="ru-RU"/>
        </w:rPr>
      </w:pPr>
      <w:r w:rsidRPr="00F34081">
        <w:rPr>
          <w:rFonts w:ascii="Calibri" w:hAnsi="Calibri" w:cs="Calibri"/>
          <w:sz w:val="48"/>
          <w:szCs w:val="48"/>
          <w:lang w:val="ru-RU"/>
        </w:rPr>
        <w:t>ВОДОНАГРЕВАТЕЛЬ КОСВЕННОГО НАГРЕВА</w:t>
      </w:r>
    </w:p>
    <w:p w:rsidR="000F55A6" w:rsidRPr="00194A64" w:rsidRDefault="00CB1D3E" w:rsidP="00B06689">
      <w:pPr>
        <w:jc w:val="center"/>
        <w:rPr>
          <w:lang w:val="ru-RU"/>
        </w:rPr>
      </w:pPr>
      <w:r w:rsidRPr="00F34081">
        <w:rPr>
          <w:rFonts w:ascii="Calibri" w:hAnsi="Calibri" w:cs="Calibri"/>
          <w:sz w:val="44"/>
          <w:szCs w:val="44"/>
          <w:lang w:val="ru-RU"/>
        </w:rPr>
        <w:t>РУКОВОДСТВО ПО МОНТАЖУ И ЭКСПЛУАТАЦИИ</w:t>
      </w:r>
    </w:p>
    <w:p w:rsidR="00F55147" w:rsidRDefault="00BD3B46" w:rsidP="000F55A6">
      <w:pPr>
        <w:jc w:val="center"/>
      </w:pPr>
      <w:r>
        <w:rPr>
          <w:noProof/>
        </w:rPr>
        <w:drawing>
          <wp:inline distT="0" distB="0" distL="0" distR="0">
            <wp:extent cx="2101942" cy="4464000"/>
            <wp:effectExtent l="19050" t="0" r="0" b="0"/>
            <wp:docPr id="6" name="Kuva 5" descr="Etusivu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usivu.eps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942" cy="44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BD3B46" w:rsidRDefault="00BD3B46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BD3B46" w:rsidRDefault="00BD3B46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BD3B46" w:rsidRDefault="00BD3B46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BD3B46" w:rsidRDefault="00BD3B46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BD3B46" w:rsidRDefault="00BD3B46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 w:rsidP="00A16064">
      <w:pPr>
        <w:tabs>
          <w:tab w:val="clear" w:pos="400"/>
        </w:tabs>
        <w:spacing w:before="0" w:after="0"/>
        <w:jc w:val="center"/>
        <w:rPr>
          <w:rFonts w:ascii="Arial" w:hAnsi="Arial" w:cs="Arial"/>
          <w:b/>
        </w:rPr>
      </w:pPr>
      <w:r>
        <w:t>©</w:t>
      </w:r>
      <w:r w:rsidR="008F110C">
        <w:t xml:space="preserve"> </w:t>
      </w:r>
      <w:proofErr w:type="spellStart"/>
      <w:r w:rsidR="008F110C">
        <w:t>Nibe</w:t>
      </w:r>
      <w:proofErr w:type="spellEnd"/>
      <w:r w:rsidR="008F110C">
        <w:t xml:space="preserve"> Ab</w:t>
      </w:r>
      <w:r>
        <w:t xml:space="preserve"> </w:t>
      </w:r>
      <w:r w:rsidR="008F110C">
        <w:t>2013</w:t>
      </w:r>
      <w:r>
        <w:rPr>
          <w:rFonts w:ascii="Arial" w:hAnsi="Arial" w:cs="Arial"/>
          <w:b/>
        </w:rPr>
        <w:br w:type="page"/>
      </w:r>
    </w:p>
    <w:p w:rsidR="003148BC" w:rsidRDefault="00777C49" w:rsidP="009710AF">
      <w:pPr>
        <w:pStyle w:val="Sisluet1"/>
        <w:sectPr w:rsidR="003148BC" w:rsidSect="00184817">
          <w:footerReference w:type="even" r:id="rId11"/>
          <w:footerReference w:type="default" r:id="rId12"/>
          <w:footerReference w:type="first" r:id="rId13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  <w:r>
        <w:rPr>
          <w:rFonts w:cs="Arial"/>
          <w:lang w:val="ru-RU"/>
        </w:rPr>
        <w:lastRenderedPageBreak/>
        <w:t>Содержание</w:t>
      </w:r>
    </w:p>
    <w:p w:rsidR="00D002B6" w:rsidRDefault="002F400F">
      <w:pPr>
        <w:pStyle w:val="Sisluet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r>
        <w:rPr>
          <w:rFonts w:cs="Arial"/>
          <w:b w:val="0"/>
        </w:rPr>
        <w:lastRenderedPageBreak/>
        <w:fldChar w:fldCharType="begin"/>
      </w:r>
      <w:r w:rsidR="008C2371">
        <w:rPr>
          <w:rFonts w:cs="Arial"/>
          <w:b w:val="0"/>
        </w:rPr>
        <w:instrText xml:space="preserve"> TOC \o "1-2" \h \z \u </w:instrText>
      </w:r>
      <w:r>
        <w:rPr>
          <w:rFonts w:cs="Arial"/>
          <w:b w:val="0"/>
        </w:rPr>
        <w:fldChar w:fldCharType="separate"/>
      </w:r>
      <w:hyperlink w:anchor="_Toc352761310" w:history="1">
        <w:r w:rsidR="00D002B6" w:rsidRPr="00F7448D">
          <w:rPr>
            <w:rStyle w:val="Hyperlinkki"/>
            <w:noProof/>
            <w:snapToGrid w:val="0"/>
            <w:w w:val="0"/>
          </w:rPr>
          <w:t>1</w:t>
        </w:r>
        <w:r w:rsidR="00D002B6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D002B6" w:rsidRPr="00F7448D">
          <w:rPr>
            <w:rStyle w:val="Hyperlinkki"/>
            <w:noProof/>
            <w:lang w:val="ru-RU"/>
          </w:rPr>
          <w:t>Важное</w:t>
        </w:r>
        <w:r w:rsidR="00D002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002B6">
          <w:rPr>
            <w:noProof/>
            <w:webHidden/>
          </w:rPr>
          <w:instrText xml:space="preserve"> PAGEREF _Toc352761310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5815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002B6" w:rsidRDefault="000B2A59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61311" w:history="1">
        <w:r w:rsidR="00D002B6" w:rsidRPr="00F7448D">
          <w:rPr>
            <w:rStyle w:val="Hyperlinkki"/>
            <w:noProof/>
          </w:rPr>
          <w:t>Инфо по безопасности</w:t>
        </w:r>
        <w:r w:rsidR="00D002B6">
          <w:rPr>
            <w:noProof/>
            <w:webHidden/>
          </w:rPr>
          <w:tab/>
        </w:r>
        <w:r w:rsidR="002F400F">
          <w:rPr>
            <w:noProof/>
            <w:webHidden/>
          </w:rPr>
          <w:fldChar w:fldCharType="begin"/>
        </w:r>
        <w:r w:rsidR="00D002B6">
          <w:rPr>
            <w:noProof/>
            <w:webHidden/>
          </w:rPr>
          <w:instrText xml:space="preserve"> PAGEREF _Toc352761311 \h </w:instrText>
        </w:r>
        <w:r w:rsidR="002F400F">
          <w:rPr>
            <w:noProof/>
            <w:webHidden/>
          </w:rPr>
        </w:r>
        <w:r w:rsidR="002F400F">
          <w:rPr>
            <w:noProof/>
            <w:webHidden/>
          </w:rPr>
          <w:fldChar w:fldCharType="separate"/>
        </w:r>
        <w:r w:rsidR="00045815">
          <w:rPr>
            <w:noProof/>
            <w:webHidden/>
          </w:rPr>
          <w:t>4</w:t>
        </w:r>
        <w:r w:rsidR="002F400F">
          <w:rPr>
            <w:noProof/>
            <w:webHidden/>
          </w:rPr>
          <w:fldChar w:fldCharType="end"/>
        </w:r>
      </w:hyperlink>
    </w:p>
    <w:p w:rsidR="00D002B6" w:rsidRDefault="000B2A59">
      <w:pPr>
        <w:pStyle w:val="Sisluet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761312" w:history="1">
        <w:r w:rsidR="00D002B6" w:rsidRPr="00F7448D">
          <w:rPr>
            <w:rStyle w:val="Hyperlinkki"/>
            <w:noProof/>
            <w:snapToGrid w:val="0"/>
            <w:w w:val="0"/>
          </w:rPr>
          <w:t>2</w:t>
        </w:r>
        <w:r w:rsidR="00D002B6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D002B6" w:rsidRPr="00F7448D">
          <w:rPr>
            <w:rStyle w:val="Hyperlinkki"/>
            <w:noProof/>
            <w:lang w:val="ru-RU"/>
          </w:rPr>
          <w:t>Общее</w:t>
        </w:r>
        <w:r w:rsidR="00D002B6">
          <w:rPr>
            <w:noProof/>
            <w:webHidden/>
          </w:rPr>
          <w:tab/>
        </w:r>
        <w:r w:rsidR="002F400F">
          <w:rPr>
            <w:noProof/>
            <w:webHidden/>
          </w:rPr>
          <w:fldChar w:fldCharType="begin"/>
        </w:r>
        <w:r w:rsidR="00D002B6">
          <w:rPr>
            <w:noProof/>
            <w:webHidden/>
          </w:rPr>
          <w:instrText xml:space="preserve"> PAGEREF _Toc352761312 \h </w:instrText>
        </w:r>
        <w:r w:rsidR="002F400F">
          <w:rPr>
            <w:noProof/>
            <w:webHidden/>
          </w:rPr>
        </w:r>
        <w:r w:rsidR="002F400F">
          <w:rPr>
            <w:noProof/>
            <w:webHidden/>
          </w:rPr>
          <w:fldChar w:fldCharType="separate"/>
        </w:r>
        <w:r w:rsidR="00045815">
          <w:rPr>
            <w:noProof/>
            <w:webHidden/>
          </w:rPr>
          <w:t>5</w:t>
        </w:r>
        <w:r w:rsidR="002F400F">
          <w:rPr>
            <w:noProof/>
            <w:webHidden/>
          </w:rPr>
          <w:fldChar w:fldCharType="end"/>
        </w:r>
      </w:hyperlink>
    </w:p>
    <w:p w:rsidR="00D002B6" w:rsidRDefault="000B2A59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61313" w:history="1">
        <w:r w:rsidR="00D002B6" w:rsidRPr="00F7448D">
          <w:rPr>
            <w:rStyle w:val="Hyperlinkki"/>
            <w:noProof/>
            <w:lang w:val="ru-RU"/>
          </w:rPr>
          <w:t>Назначение</w:t>
        </w:r>
        <w:r w:rsidR="00D002B6">
          <w:rPr>
            <w:noProof/>
            <w:webHidden/>
          </w:rPr>
          <w:tab/>
        </w:r>
        <w:r w:rsidR="002F400F">
          <w:rPr>
            <w:noProof/>
            <w:webHidden/>
          </w:rPr>
          <w:fldChar w:fldCharType="begin"/>
        </w:r>
        <w:r w:rsidR="00D002B6">
          <w:rPr>
            <w:noProof/>
            <w:webHidden/>
          </w:rPr>
          <w:instrText xml:space="preserve"> PAGEREF _Toc352761313 \h </w:instrText>
        </w:r>
        <w:r w:rsidR="002F400F">
          <w:rPr>
            <w:noProof/>
            <w:webHidden/>
          </w:rPr>
        </w:r>
        <w:r w:rsidR="002F400F">
          <w:rPr>
            <w:noProof/>
            <w:webHidden/>
          </w:rPr>
          <w:fldChar w:fldCharType="separate"/>
        </w:r>
        <w:r w:rsidR="00045815">
          <w:rPr>
            <w:noProof/>
            <w:webHidden/>
          </w:rPr>
          <w:t>5</w:t>
        </w:r>
        <w:r w:rsidR="002F400F">
          <w:rPr>
            <w:noProof/>
            <w:webHidden/>
          </w:rPr>
          <w:fldChar w:fldCharType="end"/>
        </w:r>
      </w:hyperlink>
    </w:p>
    <w:p w:rsidR="00D002B6" w:rsidRDefault="000B2A59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61314" w:history="1">
        <w:r w:rsidR="00D002B6" w:rsidRPr="00F7448D">
          <w:rPr>
            <w:rStyle w:val="Hyperlinkki"/>
            <w:noProof/>
            <w:lang w:val="ru-RU"/>
          </w:rPr>
          <w:t>Гарантия</w:t>
        </w:r>
        <w:r w:rsidR="00D002B6">
          <w:rPr>
            <w:noProof/>
            <w:webHidden/>
          </w:rPr>
          <w:tab/>
        </w:r>
        <w:r w:rsidR="002F400F">
          <w:rPr>
            <w:noProof/>
            <w:webHidden/>
          </w:rPr>
          <w:fldChar w:fldCharType="begin"/>
        </w:r>
        <w:r w:rsidR="00D002B6">
          <w:rPr>
            <w:noProof/>
            <w:webHidden/>
          </w:rPr>
          <w:instrText xml:space="preserve"> PAGEREF _Toc352761314 \h </w:instrText>
        </w:r>
        <w:r w:rsidR="002F400F">
          <w:rPr>
            <w:noProof/>
            <w:webHidden/>
          </w:rPr>
        </w:r>
        <w:r w:rsidR="002F400F">
          <w:rPr>
            <w:noProof/>
            <w:webHidden/>
          </w:rPr>
          <w:fldChar w:fldCharType="separate"/>
        </w:r>
        <w:r w:rsidR="00045815">
          <w:rPr>
            <w:noProof/>
            <w:webHidden/>
          </w:rPr>
          <w:t>5</w:t>
        </w:r>
        <w:r w:rsidR="002F400F">
          <w:rPr>
            <w:noProof/>
            <w:webHidden/>
          </w:rPr>
          <w:fldChar w:fldCharType="end"/>
        </w:r>
      </w:hyperlink>
    </w:p>
    <w:p w:rsidR="00D002B6" w:rsidRDefault="000B2A59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61315" w:history="1">
        <w:r w:rsidR="00D002B6" w:rsidRPr="00F7448D">
          <w:rPr>
            <w:rStyle w:val="Hyperlinkki"/>
            <w:noProof/>
            <w:lang w:val="ru-RU"/>
          </w:rPr>
          <w:t>Съем панелей обшивки</w:t>
        </w:r>
        <w:r w:rsidR="00D002B6">
          <w:rPr>
            <w:noProof/>
            <w:webHidden/>
          </w:rPr>
          <w:tab/>
        </w:r>
        <w:r w:rsidR="002F400F">
          <w:rPr>
            <w:noProof/>
            <w:webHidden/>
          </w:rPr>
          <w:fldChar w:fldCharType="begin"/>
        </w:r>
        <w:r w:rsidR="00D002B6">
          <w:rPr>
            <w:noProof/>
            <w:webHidden/>
          </w:rPr>
          <w:instrText xml:space="preserve"> PAGEREF _Toc352761315 \h </w:instrText>
        </w:r>
        <w:r w:rsidR="002F400F">
          <w:rPr>
            <w:noProof/>
            <w:webHidden/>
          </w:rPr>
        </w:r>
        <w:r w:rsidR="002F400F">
          <w:rPr>
            <w:noProof/>
            <w:webHidden/>
          </w:rPr>
          <w:fldChar w:fldCharType="separate"/>
        </w:r>
        <w:r w:rsidR="00045815">
          <w:rPr>
            <w:noProof/>
            <w:webHidden/>
          </w:rPr>
          <w:t>5</w:t>
        </w:r>
        <w:r w:rsidR="002F400F">
          <w:rPr>
            <w:noProof/>
            <w:webHidden/>
          </w:rPr>
          <w:fldChar w:fldCharType="end"/>
        </w:r>
      </w:hyperlink>
    </w:p>
    <w:p w:rsidR="00D002B6" w:rsidRDefault="000B2A59">
      <w:pPr>
        <w:pStyle w:val="Sisluet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761316" w:history="1">
        <w:r w:rsidR="00D002B6" w:rsidRPr="00F7448D">
          <w:rPr>
            <w:rStyle w:val="Hyperlinkki"/>
            <w:noProof/>
            <w:snapToGrid w:val="0"/>
            <w:w w:val="0"/>
          </w:rPr>
          <w:t>3</w:t>
        </w:r>
        <w:r w:rsidR="00D002B6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D002B6" w:rsidRPr="00F7448D">
          <w:rPr>
            <w:rStyle w:val="Hyperlinkki"/>
            <w:noProof/>
            <w:lang w:val="ru-RU"/>
          </w:rPr>
          <w:t>Поставка и обработка</w:t>
        </w:r>
        <w:r w:rsidR="00D002B6">
          <w:rPr>
            <w:noProof/>
            <w:webHidden/>
          </w:rPr>
          <w:tab/>
        </w:r>
        <w:r w:rsidR="002F400F">
          <w:rPr>
            <w:noProof/>
            <w:webHidden/>
          </w:rPr>
          <w:fldChar w:fldCharType="begin"/>
        </w:r>
        <w:r w:rsidR="00D002B6">
          <w:rPr>
            <w:noProof/>
            <w:webHidden/>
          </w:rPr>
          <w:instrText xml:space="preserve"> PAGEREF _Toc352761316 \h </w:instrText>
        </w:r>
        <w:r w:rsidR="002F400F">
          <w:rPr>
            <w:noProof/>
            <w:webHidden/>
          </w:rPr>
        </w:r>
        <w:r w:rsidR="002F400F">
          <w:rPr>
            <w:noProof/>
            <w:webHidden/>
          </w:rPr>
          <w:fldChar w:fldCharType="separate"/>
        </w:r>
        <w:r w:rsidR="00045815">
          <w:rPr>
            <w:noProof/>
            <w:webHidden/>
          </w:rPr>
          <w:t>6</w:t>
        </w:r>
        <w:r w:rsidR="002F400F">
          <w:rPr>
            <w:noProof/>
            <w:webHidden/>
          </w:rPr>
          <w:fldChar w:fldCharType="end"/>
        </w:r>
      </w:hyperlink>
    </w:p>
    <w:p w:rsidR="00D002B6" w:rsidRDefault="000B2A59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61317" w:history="1">
        <w:r w:rsidR="00D002B6" w:rsidRPr="00F7448D">
          <w:rPr>
            <w:rStyle w:val="Hyperlinkki"/>
            <w:noProof/>
          </w:rPr>
          <w:t>Транспортировка</w:t>
        </w:r>
        <w:r w:rsidR="00D002B6">
          <w:rPr>
            <w:noProof/>
            <w:webHidden/>
          </w:rPr>
          <w:tab/>
        </w:r>
        <w:r w:rsidR="002F400F">
          <w:rPr>
            <w:noProof/>
            <w:webHidden/>
          </w:rPr>
          <w:fldChar w:fldCharType="begin"/>
        </w:r>
        <w:r w:rsidR="00D002B6">
          <w:rPr>
            <w:noProof/>
            <w:webHidden/>
          </w:rPr>
          <w:instrText xml:space="preserve"> PAGEREF _Toc352761317 \h </w:instrText>
        </w:r>
        <w:r w:rsidR="002F400F">
          <w:rPr>
            <w:noProof/>
            <w:webHidden/>
          </w:rPr>
        </w:r>
        <w:r w:rsidR="002F400F">
          <w:rPr>
            <w:noProof/>
            <w:webHidden/>
          </w:rPr>
          <w:fldChar w:fldCharType="separate"/>
        </w:r>
        <w:r w:rsidR="00045815">
          <w:rPr>
            <w:noProof/>
            <w:webHidden/>
          </w:rPr>
          <w:t>6</w:t>
        </w:r>
        <w:r w:rsidR="002F400F">
          <w:rPr>
            <w:noProof/>
            <w:webHidden/>
          </w:rPr>
          <w:fldChar w:fldCharType="end"/>
        </w:r>
      </w:hyperlink>
    </w:p>
    <w:p w:rsidR="00D002B6" w:rsidRDefault="000B2A59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61318" w:history="1">
        <w:r w:rsidR="00D002B6" w:rsidRPr="00F7448D">
          <w:rPr>
            <w:rStyle w:val="Hyperlinkki"/>
            <w:noProof/>
            <w:lang w:val="ru-RU"/>
          </w:rPr>
          <w:t>Монтаж</w:t>
        </w:r>
        <w:r w:rsidR="00D002B6">
          <w:rPr>
            <w:noProof/>
            <w:webHidden/>
          </w:rPr>
          <w:tab/>
        </w:r>
        <w:r w:rsidR="002F400F">
          <w:rPr>
            <w:noProof/>
            <w:webHidden/>
          </w:rPr>
          <w:fldChar w:fldCharType="begin"/>
        </w:r>
        <w:r w:rsidR="00D002B6">
          <w:rPr>
            <w:noProof/>
            <w:webHidden/>
          </w:rPr>
          <w:instrText xml:space="preserve"> PAGEREF _Toc352761318 \h </w:instrText>
        </w:r>
        <w:r w:rsidR="002F400F">
          <w:rPr>
            <w:noProof/>
            <w:webHidden/>
          </w:rPr>
        </w:r>
        <w:r w:rsidR="002F400F">
          <w:rPr>
            <w:noProof/>
            <w:webHidden/>
          </w:rPr>
          <w:fldChar w:fldCharType="separate"/>
        </w:r>
        <w:r w:rsidR="00045815">
          <w:rPr>
            <w:noProof/>
            <w:webHidden/>
          </w:rPr>
          <w:t>6</w:t>
        </w:r>
        <w:r w:rsidR="002F400F">
          <w:rPr>
            <w:noProof/>
            <w:webHidden/>
          </w:rPr>
          <w:fldChar w:fldCharType="end"/>
        </w:r>
      </w:hyperlink>
    </w:p>
    <w:p w:rsidR="00D002B6" w:rsidRDefault="000B2A59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61319" w:history="1">
        <w:r w:rsidR="00D002B6" w:rsidRPr="00F7448D">
          <w:rPr>
            <w:rStyle w:val="Hyperlinkki"/>
            <w:noProof/>
          </w:rPr>
          <w:t>IP-классификация</w:t>
        </w:r>
        <w:r w:rsidR="00D002B6">
          <w:rPr>
            <w:noProof/>
            <w:webHidden/>
          </w:rPr>
          <w:tab/>
        </w:r>
        <w:r w:rsidR="002F400F">
          <w:rPr>
            <w:noProof/>
            <w:webHidden/>
          </w:rPr>
          <w:fldChar w:fldCharType="begin"/>
        </w:r>
        <w:r w:rsidR="00D002B6">
          <w:rPr>
            <w:noProof/>
            <w:webHidden/>
          </w:rPr>
          <w:instrText xml:space="preserve"> PAGEREF _Toc352761319 \h </w:instrText>
        </w:r>
        <w:r w:rsidR="002F400F">
          <w:rPr>
            <w:noProof/>
            <w:webHidden/>
          </w:rPr>
        </w:r>
        <w:r w:rsidR="002F400F">
          <w:rPr>
            <w:noProof/>
            <w:webHidden/>
          </w:rPr>
          <w:fldChar w:fldCharType="separate"/>
        </w:r>
        <w:r w:rsidR="00045815">
          <w:rPr>
            <w:noProof/>
            <w:webHidden/>
          </w:rPr>
          <w:t>6</w:t>
        </w:r>
        <w:r w:rsidR="002F400F">
          <w:rPr>
            <w:noProof/>
            <w:webHidden/>
          </w:rPr>
          <w:fldChar w:fldCharType="end"/>
        </w:r>
      </w:hyperlink>
    </w:p>
    <w:p w:rsidR="00D002B6" w:rsidRDefault="000B2A59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61320" w:history="1">
        <w:r w:rsidR="00D002B6" w:rsidRPr="00F7448D">
          <w:rPr>
            <w:rStyle w:val="Hyperlinkki"/>
            <w:noProof/>
            <w:lang w:val="ru-RU"/>
          </w:rPr>
          <w:t>Утилизация</w:t>
        </w:r>
        <w:r w:rsidR="00D002B6">
          <w:rPr>
            <w:noProof/>
            <w:webHidden/>
          </w:rPr>
          <w:tab/>
        </w:r>
        <w:r w:rsidR="002F400F">
          <w:rPr>
            <w:noProof/>
            <w:webHidden/>
          </w:rPr>
          <w:fldChar w:fldCharType="begin"/>
        </w:r>
        <w:r w:rsidR="00D002B6">
          <w:rPr>
            <w:noProof/>
            <w:webHidden/>
          </w:rPr>
          <w:instrText xml:space="preserve"> PAGEREF _Toc352761320 \h </w:instrText>
        </w:r>
        <w:r w:rsidR="002F400F">
          <w:rPr>
            <w:noProof/>
            <w:webHidden/>
          </w:rPr>
        </w:r>
        <w:r w:rsidR="002F400F">
          <w:rPr>
            <w:noProof/>
            <w:webHidden/>
          </w:rPr>
          <w:fldChar w:fldCharType="separate"/>
        </w:r>
        <w:r w:rsidR="00045815">
          <w:rPr>
            <w:noProof/>
            <w:webHidden/>
          </w:rPr>
          <w:t>6</w:t>
        </w:r>
        <w:r w:rsidR="002F400F">
          <w:rPr>
            <w:noProof/>
            <w:webHidden/>
          </w:rPr>
          <w:fldChar w:fldCharType="end"/>
        </w:r>
      </w:hyperlink>
    </w:p>
    <w:p w:rsidR="00D002B6" w:rsidRDefault="000B2A59">
      <w:pPr>
        <w:pStyle w:val="Sisluet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761321" w:history="1">
        <w:r w:rsidR="00D002B6" w:rsidRPr="00F7448D">
          <w:rPr>
            <w:rStyle w:val="Hyperlinkki"/>
            <w:noProof/>
            <w:snapToGrid w:val="0"/>
            <w:w w:val="0"/>
          </w:rPr>
          <w:t>4</w:t>
        </w:r>
        <w:r w:rsidR="00D002B6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D002B6" w:rsidRPr="00F7448D">
          <w:rPr>
            <w:rStyle w:val="Hyperlinkki"/>
            <w:noProof/>
            <w:lang w:val="ru-RU"/>
          </w:rPr>
          <w:t>Конструкция водонагревателя</w:t>
        </w:r>
        <w:r w:rsidR="00D002B6">
          <w:rPr>
            <w:noProof/>
            <w:webHidden/>
          </w:rPr>
          <w:tab/>
        </w:r>
        <w:r w:rsidR="002F400F">
          <w:rPr>
            <w:noProof/>
            <w:webHidden/>
          </w:rPr>
          <w:fldChar w:fldCharType="begin"/>
        </w:r>
        <w:r w:rsidR="00D002B6">
          <w:rPr>
            <w:noProof/>
            <w:webHidden/>
          </w:rPr>
          <w:instrText xml:space="preserve"> PAGEREF _Toc352761321 \h </w:instrText>
        </w:r>
        <w:r w:rsidR="002F400F">
          <w:rPr>
            <w:noProof/>
            <w:webHidden/>
          </w:rPr>
        </w:r>
        <w:r w:rsidR="002F400F">
          <w:rPr>
            <w:noProof/>
            <w:webHidden/>
          </w:rPr>
          <w:fldChar w:fldCharType="separate"/>
        </w:r>
        <w:r w:rsidR="00045815">
          <w:rPr>
            <w:noProof/>
            <w:webHidden/>
          </w:rPr>
          <w:t>7</w:t>
        </w:r>
        <w:r w:rsidR="002F400F">
          <w:rPr>
            <w:noProof/>
            <w:webHidden/>
          </w:rPr>
          <w:fldChar w:fldCharType="end"/>
        </w:r>
      </w:hyperlink>
    </w:p>
    <w:p w:rsidR="00D002B6" w:rsidRDefault="000B2A59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61322" w:history="1">
        <w:r w:rsidR="00D002B6" w:rsidRPr="00F7448D">
          <w:rPr>
            <w:rStyle w:val="Hyperlinkki"/>
            <w:noProof/>
          </w:rPr>
          <w:t>Основные компоненты</w:t>
        </w:r>
        <w:r w:rsidR="00D002B6">
          <w:rPr>
            <w:noProof/>
            <w:webHidden/>
          </w:rPr>
          <w:tab/>
        </w:r>
        <w:r w:rsidR="002F400F">
          <w:rPr>
            <w:noProof/>
            <w:webHidden/>
          </w:rPr>
          <w:fldChar w:fldCharType="begin"/>
        </w:r>
        <w:r w:rsidR="00D002B6">
          <w:rPr>
            <w:noProof/>
            <w:webHidden/>
          </w:rPr>
          <w:instrText xml:space="preserve"> PAGEREF _Toc352761322 \h </w:instrText>
        </w:r>
        <w:r w:rsidR="002F400F">
          <w:rPr>
            <w:noProof/>
            <w:webHidden/>
          </w:rPr>
        </w:r>
        <w:r w:rsidR="002F400F">
          <w:rPr>
            <w:noProof/>
            <w:webHidden/>
          </w:rPr>
          <w:fldChar w:fldCharType="separate"/>
        </w:r>
        <w:r w:rsidR="00045815">
          <w:rPr>
            <w:noProof/>
            <w:webHidden/>
          </w:rPr>
          <w:t>7</w:t>
        </w:r>
        <w:r w:rsidR="002F400F">
          <w:rPr>
            <w:noProof/>
            <w:webHidden/>
          </w:rPr>
          <w:fldChar w:fldCharType="end"/>
        </w:r>
      </w:hyperlink>
    </w:p>
    <w:p w:rsidR="00D002B6" w:rsidRDefault="000B2A59">
      <w:pPr>
        <w:pStyle w:val="Sisluet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761323" w:history="1">
        <w:r w:rsidR="00D002B6" w:rsidRPr="00F7448D">
          <w:rPr>
            <w:rStyle w:val="Hyperlinkki"/>
            <w:noProof/>
            <w:snapToGrid w:val="0"/>
            <w:w w:val="0"/>
          </w:rPr>
          <w:t>5</w:t>
        </w:r>
        <w:r w:rsidR="00D002B6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D002B6" w:rsidRPr="00F7448D">
          <w:rPr>
            <w:rStyle w:val="Hyperlinkki"/>
            <w:noProof/>
            <w:lang w:val="ru-RU"/>
          </w:rPr>
          <w:t>Соединения трубопроводов</w:t>
        </w:r>
        <w:r w:rsidR="00D002B6">
          <w:rPr>
            <w:noProof/>
            <w:webHidden/>
          </w:rPr>
          <w:tab/>
        </w:r>
        <w:r w:rsidR="002F400F">
          <w:rPr>
            <w:noProof/>
            <w:webHidden/>
          </w:rPr>
          <w:fldChar w:fldCharType="begin"/>
        </w:r>
        <w:r w:rsidR="00D002B6">
          <w:rPr>
            <w:noProof/>
            <w:webHidden/>
          </w:rPr>
          <w:instrText xml:space="preserve"> PAGEREF _Toc352761323 \h </w:instrText>
        </w:r>
        <w:r w:rsidR="002F400F">
          <w:rPr>
            <w:noProof/>
            <w:webHidden/>
          </w:rPr>
        </w:r>
        <w:r w:rsidR="002F400F">
          <w:rPr>
            <w:noProof/>
            <w:webHidden/>
          </w:rPr>
          <w:fldChar w:fldCharType="separate"/>
        </w:r>
        <w:r w:rsidR="00045815">
          <w:rPr>
            <w:noProof/>
            <w:webHidden/>
          </w:rPr>
          <w:t>8</w:t>
        </w:r>
        <w:r w:rsidR="002F400F">
          <w:rPr>
            <w:noProof/>
            <w:webHidden/>
          </w:rPr>
          <w:fldChar w:fldCharType="end"/>
        </w:r>
      </w:hyperlink>
    </w:p>
    <w:p w:rsidR="00D002B6" w:rsidRDefault="000B2A59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61324" w:history="1">
        <w:r w:rsidR="00D002B6" w:rsidRPr="00F7448D">
          <w:rPr>
            <w:rStyle w:val="Hyperlinkki"/>
            <w:noProof/>
            <w:lang w:val="ru-RU"/>
          </w:rPr>
          <w:t>Подключение к котлу</w:t>
        </w:r>
        <w:r w:rsidR="00D002B6">
          <w:rPr>
            <w:noProof/>
            <w:webHidden/>
          </w:rPr>
          <w:tab/>
        </w:r>
        <w:r w:rsidR="002F400F">
          <w:rPr>
            <w:noProof/>
            <w:webHidden/>
          </w:rPr>
          <w:fldChar w:fldCharType="begin"/>
        </w:r>
        <w:r w:rsidR="00D002B6">
          <w:rPr>
            <w:noProof/>
            <w:webHidden/>
          </w:rPr>
          <w:instrText xml:space="preserve"> PAGEREF _Toc352761324 \h </w:instrText>
        </w:r>
        <w:r w:rsidR="002F400F">
          <w:rPr>
            <w:noProof/>
            <w:webHidden/>
          </w:rPr>
        </w:r>
        <w:r w:rsidR="002F400F">
          <w:rPr>
            <w:noProof/>
            <w:webHidden/>
          </w:rPr>
          <w:fldChar w:fldCharType="separate"/>
        </w:r>
        <w:r w:rsidR="00045815">
          <w:rPr>
            <w:noProof/>
            <w:webHidden/>
          </w:rPr>
          <w:t>8</w:t>
        </w:r>
        <w:r w:rsidR="002F400F">
          <w:rPr>
            <w:noProof/>
            <w:webHidden/>
          </w:rPr>
          <w:fldChar w:fldCharType="end"/>
        </w:r>
      </w:hyperlink>
    </w:p>
    <w:p w:rsidR="00D002B6" w:rsidRDefault="000B2A59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61325" w:history="1">
        <w:r w:rsidR="00D002B6" w:rsidRPr="00F7448D">
          <w:rPr>
            <w:rStyle w:val="Hyperlinkki"/>
            <w:noProof/>
          </w:rPr>
          <w:t>Подключение гвс</w:t>
        </w:r>
        <w:r w:rsidR="00D002B6">
          <w:rPr>
            <w:noProof/>
            <w:webHidden/>
          </w:rPr>
          <w:tab/>
        </w:r>
        <w:r w:rsidR="002F400F">
          <w:rPr>
            <w:noProof/>
            <w:webHidden/>
          </w:rPr>
          <w:fldChar w:fldCharType="begin"/>
        </w:r>
        <w:r w:rsidR="00D002B6">
          <w:rPr>
            <w:noProof/>
            <w:webHidden/>
          </w:rPr>
          <w:instrText xml:space="preserve"> PAGEREF _Toc352761325 \h </w:instrText>
        </w:r>
        <w:r w:rsidR="002F400F">
          <w:rPr>
            <w:noProof/>
            <w:webHidden/>
          </w:rPr>
        </w:r>
        <w:r w:rsidR="002F400F">
          <w:rPr>
            <w:noProof/>
            <w:webHidden/>
          </w:rPr>
          <w:fldChar w:fldCharType="separate"/>
        </w:r>
        <w:r w:rsidR="00045815">
          <w:rPr>
            <w:noProof/>
            <w:webHidden/>
          </w:rPr>
          <w:t>8</w:t>
        </w:r>
        <w:r w:rsidR="002F400F">
          <w:rPr>
            <w:noProof/>
            <w:webHidden/>
          </w:rPr>
          <w:fldChar w:fldCharType="end"/>
        </w:r>
      </w:hyperlink>
    </w:p>
    <w:p w:rsidR="00D002B6" w:rsidRDefault="000B2A59">
      <w:pPr>
        <w:pStyle w:val="Sisluet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761326" w:history="1">
        <w:r w:rsidR="00D002B6" w:rsidRPr="00F7448D">
          <w:rPr>
            <w:rStyle w:val="Hyperlinkki"/>
            <w:noProof/>
            <w:lang w:val="ru-RU"/>
          </w:rPr>
          <w:t>Монтаж датчика температуры</w:t>
        </w:r>
        <w:r w:rsidR="00D002B6">
          <w:rPr>
            <w:noProof/>
            <w:webHidden/>
          </w:rPr>
          <w:tab/>
        </w:r>
        <w:r w:rsidR="002F400F">
          <w:rPr>
            <w:noProof/>
            <w:webHidden/>
          </w:rPr>
          <w:fldChar w:fldCharType="begin"/>
        </w:r>
        <w:r w:rsidR="00D002B6">
          <w:rPr>
            <w:noProof/>
            <w:webHidden/>
          </w:rPr>
          <w:instrText xml:space="preserve"> PAGEREF _Toc352761326 \h </w:instrText>
        </w:r>
        <w:r w:rsidR="002F400F">
          <w:rPr>
            <w:noProof/>
            <w:webHidden/>
          </w:rPr>
        </w:r>
        <w:r w:rsidR="002F400F">
          <w:rPr>
            <w:noProof/>
            <w:webHidden/>
          </w:rPr>
          <w:fldChar w:fldCharType="separate"/>
        </w:r>
        <w:r w:rsidR="00045815">
          <w:rPr>
            <w:noProof/>
            <w:webHidden/>
          </w:rPr>
          <w:t>9</w:t>
        </w:r>
        <w:r w:rsidR="002F400F">
          <w:rPr>
            <w:noProof/>
            <w:webHidden/>
          </w:rPr>
          <w:fldChar w:fldCharType="end"/>
        </w:r>
      </w:hyperlink>
    </w:p>
    <w:p w:rsidR="00D002B6" w:rsidRDefault="000B2A59">
      <w:pPr>
        <w:pStyle w:val="Sisluet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761327" w:history="1">
        <w:r w:rsidR="00D002B6" w:rsidRPr="00F7448D">
          <w:rPr>
            <w:rStyle w:val="Hyperlinkki"/>
            <w:noProof/>
            <w:snapToGrid w:val="0"/>
            <w:w w:val="0"/>
          </w:rPr>
          <w:t>6</w:t>
        </w:r>
        <w:r w:rsidR="00D002B6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D002B6" w:rsidRPr="00F7448D">
          <w:rPr>
            <w:rStyle w:val="Hyperlinkki"/>
            <w:noProof/>
            <w:lang w:val="ru-RU"/>
          </w:rPr>
          <w:t>Дренаж</w:t>
        </w:r>
        <w:r w:rsidR="00D002B6">
          <w:rPr>
            <w:noProof/>
            <w:webHidden/>
          </w:rPr>
          <w:tab/>
        </w:r>
        <w:r w:rsidR="002F400F">
          <w:rPr>
            <w:noProof/>
            <w:webHidden/>
          </w:rPr>
          <w:fldChar w:fldCharType="begin"/>
        </w:r>
        <w:r w:rsidR="00D002B6">
          <w:rPr>
            <w:noProof/>
            <w:webHidden/>
          </w:rPr>
          <w:instrText xml:space="preserve"> PAGEREF _Toc352761327 \h </w:instrText>
        </w:r>
        <w:r w:rsidR="002F400F">
          <w:rPr>
            <w:noProof/>
            <w:webHidden/>
          </w:rPr>
        </w:r>
        <w:r w:rsidR="002F400F">
          <w:rPr>
            <w:noProof/>
            <w:webHidden/>
          </w:rPr>
          <w:fldChar w:fldCharType="separate"/>
        </w:r>
        <w:r w:rsidR="00045815">
          <w:rPr>
            <w:noProof/>
            <w:webHidden/>
          </w:rPr>
          <w:t>9</w:t>
        </w:r>
        <w:r w:rsidR="002F400F">
          <w:rPr>
            <w:noProof/>
            <w:webHidden/>
          </w:rPr>
          <w:fldChar w:fldCharType="end"/>
        </w:r>
      </w:hyperlink>
    </w:p>
    <w:p w:rsidR="00D002B6" w:rsidRDefault="000B2A59">
      <w:pPr>
        <w:pStyle w:val="Sisluet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761328" w:history="1">
        <w:r w:rsidR="00D002B6" w:rsidRPr="00F7448D">
          <w:rPr>
            <w:rStyle w:val="Hyperlinkki"/>
            <w:noProof/>
            <w:snapToGrid w:val="0"/>
            <w:w w:val="0"/>
          </w:rPr>
          <w:t>7</w:t>
        </w:r>
        <w:r w:rsidR="00D002B6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D002B6" w:rsidRPr="00F7448D">
          <w:rPr>
            <w:rStyle w:val="Hyperlinkki"/>
            <w:noProof/>
            <w:lang w:val="ru-RU"/>
          </w:rPr>
          <w:t>Габаритный чертеж</w:t>
        </w:r>
        <w:r w:rsidR="00D002B6">
          <w:rPr>
            <w:noProof/>
            <w:webHidden/>
          </w:rPr>
          <w:tab/>
        </w:r>
        <w:r w:rsidR="002F400F">
          <w:rPr>
            <w:noProof/>
            <w:webHidden/>
          </w:rPr>
          <w:fldChar w:fldCharType="begin"/>
        </w:r>
        <w:r w:rsidR="00D002B6">
          <w:rPr>
            <w:noProof/>
            <w:webHidden/>
          </w:rPr>
          <w:instrText xml:space="preserve"> PAGEREF _Toc352761328 \h </w:instrText>
        </w:r>
        <w:r w:rsidR="002F400F">
          <w:rPr>
            <w:noProof/>
            <w:webHidden/>
          </w:rPr>
        </w:r>
        <w:r w:rsidR="002F400F">
          <w:rPr>
            <w:noProof/>
            <w:webHidden/>
          </w:rPr>
          <w:fldChar w:fldCharType="separate"/>
        </w:r>
        <w:r w:rsidR="00045815">
          <w:rPr>
            <w:noProof/>
            <w:webHidden/>
          </w:rPr>
          <w:t>10</w:t>
        </w:r>
        <w:r w:rsidR="002F400F">
          <w:rPr>
            <w:noProof/>
            <w:webHidden/>
          </w:rPr>
          <w:fldChar w:fldCharType="end"/>
        </w:r>
      </w:hyperlink>
    </w:p>
    <w:p w:rsidR="00D002B6" w:rsidRDefault="000B2A59">
      <w:pPr>
        <w:pStyle w:val="Sisluet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761329" w:history="1">
        <w:r w:rsidR="00D002B6" w:rsidRPr="00F7448D">
          <w:rPr>
            <w:rStyle w:val="Hyperlinkki"/>
            <w:noProof/>
            <w:snapToGrid w:val="0"/>
            <w:w w:val="0"/>
          </w:rPr>
          <w:t>8</w:t>
        </w:r>
        <w:r w:rsidR="00D002B6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D002B6" w:rsidRPr="00F7448D">
          <w:rPr>
            <w:rStyle w:val="Hyperlinkki"/>
            <w:noProof/>
            <w:lang w:val="ru-RU"/>
          </w:rPr>
          <w:t>Техданные</w:t>
        </w:r>
        <w:r w:rsidR="00D002B6">
          <w:rPr>
            <w:noProof/>
            <w:webHidden/>
          </w:rPr>
          <w:tab/>
        </w:r>
        <w:r w:rsidR="002F400F">
          <w:rPr>
            <w:noProof/>
            <w:webHidden/>
          </w:rPr>
          <w:fldChar w:fldCharType="begin"/>
        </w:r>
        <w:r w:rsidR="00D002B6">
          <w:rPr>
            <w:noProof/>
            <w:webHidden/>
          </w:rPr>
          <w:instrText xml:space="preserve"> PAGEREF _Toc352761329 \h </w:instrText>
        </w:r>
        <w:r w:rsidR="002F400F">
          <w:rPr>
            <w:noProof/>
            <w:webHidden/>
          </w:rPr>
        </w:r>
        <w:r w:rsidR="002F400F">
          <w:rPr>
            <w:noProof/>
            <w:webHidden/>
          </w:rPr>
          <w:fldChar w:fldCharType="separate"/>
        </w:r>
        <w:r w:rsidR="00045815">
          <w:rPr>
            <w:noProof/>
            <w:webHidden/>
          </w:rPr>
          <w:t>11</w:t>
        </w:r>
        <w:r w:rsidR="002F400F">
          <w:rPr>
            <w:noProof/>
            <w:webHidden/>
          </w:rPr>
          <w:fldChar w:fldCharType="end"/>
        </w:r>
      </w:hyperlink>
    </w:p>
    <w:p w:rsidR="00D002B6" w:rsidRDefault="000B2A59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61330" w:history="1">
        <w:r w:rsidR="00D002B6" w:rsidRPr="00F7448D">
          <w:rPr>
            <w:rStyle w:val="Hyperlinkki"/>
            <w:noProof/>
            <w:lang w:val="ru-RU"/>
          </w:rPr>
          <w:t>Гарантия</w:t>
        </w:r>
        <w:r w:rsidR="00D002B6">
          <w:rPr>
            <w:noProof/>
            <w:webHidden/>
          </w:rPr>
          <w:tab/>
        </w:r>
        <w:r w:rsidR="002F400F">
          <w:rPr>
            <w:noProof/>
            <w:webHidden/>
          </w:rPr>
          <w:fldChar w:fldCharType="begin"/>
        </w:r>
        <w:r w:rsidR="00D002B6">
          <w:rPr>
            <w:noProof/>
            <w:webHidden/>
          </w:rPr>
          <w:instrText xml:space="preserve"> PAGEREF _Toc352761330 \h </w:instrText>
        </w:r>
        <w:r w:rsidR="002F400F">
          <w:rPr>
            <w:noProof/>
            <w:webHidden/>
          </w:rPr>
        </w:r>
        <w:r w:rsidR="002F400F">
          <w:rPr>
            <w:noProof/>
            <w:webHidden/>
          </w:rPr>
          <w:fldChar w:fldCharType="separate"/>
        </w:r>
        <w:r w:rsidR="00045815">
          <w:rPr>
            <w:noProof/>
            <w:webHidden/>
          </w:rPr>
          <w:t>12</w:t>
        </w:r>
        <w:r w:rsidR="002F400F">
          <w:rPr>
            <w:noProof/>
            <w:webHidden/>
          </w:rPr>
          <w:fldChar w:fldCharType="end"/>
        </w:r>
      </w:hyperlink>
    </w:p>
    <w:p w:rsidR="003879D4" w:rsidRDefault="002F400F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fldChar w:fldCharType="end"/>
      </w: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AD2EF4" w:rsidRDefault="00AD2EF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  <w:sectPr w:rsidR="00AD2EF4" w:rsidSect="003879D4">
          <w:footerReference w:type="first" r:id="rId14"/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5B5842" w:rsidRDefault="005B5842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822B83" w:rsidRDefault="00822B83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822B83" w:rsidRDefault="00822B83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822B83" w:rsidRDefault="00822B83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87088C" w:rsidRDefault="0087088C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515E91" w:rsidRPr="008C2371" w:rsidRDefault="00515E91" w:rsidP="00515E91">
      <w:pPr>
        <w:pStyle w:val="Otsikko1"/>
      </w:pPr>
      <w:bookmarkStart w:id="0" w:name="_Toc352744520"/>
      <w:bookmarkStart w:id="1" w:name="_Toc352761310"/>
      <w:r>
        <w:rPr>
          <w:lang w:val="ru-RU"/>
        </w:rPr>
        <w:lastRenderedPageBreak/>
        <w:t>Важное</w:t>
      </w:r>
      <w:bookmarkEnd w:id="0"/>
      <w:bookmarkEnd w:id="1"/>
    </w:p>
    <w:p w:rsidR="008C2371" w:rsidRDefault="008C2371" w:rsidP="00B526D0">
      <w:pPr>
        <w:pStyle w:val="Otsikko2"/>
        <w:sectPr w:rsidR="008C2371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515E91" w:rsidRPr="00FF5792" w:rsidRDefault="00515E91" w:rsidP="00515E91">
      <w:pPr>
        <w:pStyle w:val="Otsikko2"/>
      </w:pPr>
      <w:bookmarkStart w:id="2" w:name="_Toc352744521"/>
      <w:bookmarkStart w:id="3" w:name="_Toc352761311"/>
      <w:proofErr w:type="spellStart"/>
      <w:r>
        <w:lastRenderedPageBreak/>
        <w:t>Инфо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безопасности</w:t>
      </w:r>
      <w:bookmarkEnd w:id="2"/>
      <w:bookmarkEnd w:id="3"/>
      <w:proofErr w:type="spellEnd"/>
    </w:p>
    <w:p w:rsidR="00515E91" w:rsidRPr="00875F0A" w:rsidRDefault="00515E91" w:rsidP="00515E91">
      <w:pPr>
        <w:rPr>
          <w:lang w:val="ru-RU"/>
        </w:rPr>
      </w:pPr>
      <w:r>
        <w:rPr>
          <w:lang w:val="ru-RU"/>
        </w:rPr>
        <w:t>Данное</w:t>
      </w:r>
      <w:r w:rsidRPr="00875F0A">
        <w:rPr>
          <w:lang w:val="ru-RU"/>
        </w:rPr>
        <w:t xml:space="preserve"> </w:t>
      </w:r>
      <w:r>
        <w:rPr>
          <w:lang w:val="ru-RU"/>
        </w:rPr>
        <w:t>руководство</w:t>
      </w:r>
      <w:r w:rsidRPr="00875F0A">
        <w:rPr>
          <w:lang w:val="ru-RU"/>
        </w:rPr>
        <w:t xml:space="preserve"> </w:t>
      </w:r>
      <w:r>
        <w:rPr>
          <w:lang w:val="ru-RU"/>
        </w:rPr>
        <w:t>включает</w:t>
      </w:r>
      <w:r w:rsidRPr="00875F0A">
        <w:rPr>
          <w:lang w:val="ru-RU"/>
        </w:rPr>
        <w:t xml:space="preserve"> </w:t>
      </w:r>
      <w:r>
        <w:rPr>
          <w:lang w:val="ru-RU"/>
        </w:rPr>
        <w:t>в</w:t>
      </w:r>
      <w:r w:rsidRPr="00875F0A">
        <w:rPr>
          <w:lang w:val="ru-RU"/>
        </w:rPr>
        <w:t xml:space="preserve"> </w:t>
      </w:r>
      <w:r>
        <w:rPr>
          <w:lang w:val="ru-RU"/>
        </w:rPr>
        <w:t>себя</w:t>
      </w:r>
      <w:r w:rsidRPr="00875F0A">
        <w:rPr>
          <w:lang w:val="ru-RU"/>
        </w:rPr>
        <w:t xml:space="preserve"> </w:t>
      </w:r>
      <w:proofErr w:type="spellStart"/>
      <w:proofErr w:type="gramStart"/>
      <w:r>
        <w:rPr>
          <w:lang w:val="ru-RU"/>
        </w:rPr>
        <w:t>меро</w:t>
      </w:r>
      <w:proofErr w:type="spellEnd"/>
      <w:r>
        <w:rPr>
          <w:lang w:val="ru-RU"/>
        </w:rPr>
        <w:t>-приятия</w:t>
      </w:r>
      <w:proofErr w:type="gramEnd"/>
      <w:r w:rsidRPr="00875F0A">
        <w:rPr>
          <w:lang w:val="ru-RU"/>
        </w:rPr>
        <w:t xml:space="preserve"> </w:t>
      </w:r>
      <w:r>
        <w:rPr>
          <w:lang w:val="ru-RU"/>
        </w:rPr>
        <w:t>по</w:t>
      </w:r>
      <w:r w:rsidRPr="00875F0A">
        <w:rPr>
          <w:lang w:val="ru-RU"/>
        </w:rPr>
        <w:t xml:space="preserve"> </w:t>
      </w:r>
      <w:r>
        <w:rPr>
          <w:lang w:val="ru-RU"/>
        </w:rPr>
        <w:t>монтажу и обслуживанию</w:t>
      </w:r>
      <w:r w:rsidRPr="00875F0A">
        <w:rPr>
          <w:lang w:val="ru-RU"/>
        </w:rPr>
        <w:t xml:space="preserve"> </w:t>
      </w:r>
      <w:r>
        <w:rPr>
          <w:lang w:val="ru-RU"/>
        </w:rPr>
        <w:t>ко-</w:t>
      </w:r>
      <w:proofErr w:type="spellStart"/>
      <w:r>
        <w:rPr>
          <w:lang w:val="ru-RU"/>
        </w:rPr>
        <w:t>торые</w:t>
      </w:r>
      <w:proofErr w:type="spellEnd"/>
      <w:r>
        <w:rPr>
          <w:lang w:val="ru-RU"/>
        </w:rPr>
        <w:t xml:space="preserve"> должен проводить квалифицирован-</w:t>
      </w:r>
      <w:proofErr w:type="spellStart"/>
      <w:r>
        <w:rPr>
          <w:lang w:val="ru-RU"/>
        </w:rPr>
        <w:t>ный</w:t>
      </w:r>
      <w:proofErr w:type="spellEnd"/>
      <w:r>
        <w:rPr>
          <w:lang w:val="ru-RU"/>
        </w:rPr>
        <w:t xml:space="preserve"> специалист</w:t>
      </w:r>
      <w:r w:rsidRPr="00875F0A">
        <w:rPr>
          <w:lang w:val="ru-RU"/>
        </w:rPr>
        <w:t>.</w:t>
      </w:r>
    </w:p>
    <w:p w:rsidR="00515E91" w:rsidRPr="00875F0A" w:rsidRDefault="00515E91" w:rsidP="00515E91">
      <w:pPr>
        <w:rPr>
          <w:lang w:val="ru-RU"/>
        </w:rPr>
      </w:pPr>
      <w:r w:rsidRPr="004D524F">
        <w:rPr>
          <w:rFonts w:eastAsia="Arial"/>
          <w:lang w:val="ru-RU"/>
        </w:rPr>
        <w:t xml:space="preserve">Данная установка не предназначена для использования детьми или взрослыми, чье физическое, душевное или </w:t>
      </w:r>
      <w:proofErr w:type="spellStart"/>
      <w:proofErr w:type="gramStart"/>
      <w:r w:rsidRPr="004D524F">
        <w:rPr>
          <w:rFonts w:eastAsia="Arial"/>
          <w:lang w:val="ru-RU"/>
        </w:rPr>
        <w:t>интеллек-туальное</w:t>
      </w:r>
      <w:proofErr w:type="spellEnd"/>
      <w:proofErr w:type="gramEnd"/>
      <w:r w:rsidRPr="004D524F">
        <w:rPr>
          <w:rFonts w:eastAsia="Arial"/>
          <w:lang w:val="ru-RU"/>
        </w:rPr>
        <w:t xml:space="preserve"> состояние, а также отсутствие опыта, может послужить препятствием для безопасной эксплуатации оборудования, если отвечающее за безопасность лицо не контролирует их или не </w:t>
      </w:r>
      <w:proofErr w:type="spellStart"/>
      <w:r w:rsidRPr="004D524F">
        <w:rPr>
          <w:rFonts w:eastAsia="Arial"/>
          <w:lang w:val="ru-RU"/>
        </w:rPr>
        <w:t>проинструктиро-вало</w:t>
      </w:r>
      <w:proofErr w:type="spellEnd"/>
      <w:r w:rsidRPr="004D524F">
        <w:rPr>
          <w:rFonts w:eastAsia="Arial"/>
          <w:lang w:val="ru-RU"/>
        </w:rPr>
        <w:t xml:space="preserve"> их по вопросам безопасной </w:t>
      </w:r>
      <w:proofErr w:type="spellStart"/>
      <w:r w:rsidRPr="004D524F">
        <w:rPr>
          <w:rFonts w:eastAsia="Arial"/>
          <w:lang w:val="ru-RU"/>
        </w:rPr>
        <w:t>эксплуа-тации</w:t>
      </w:r>
      <w:proofErr w:type="spellEnd"/>
      <w:r w:rsidRPr="00875F0A">
        <w:rPr>
          <w:lang w:val="ru-RU"/>
        </w:rPr>
        <w:t>.</w:t>
      </w:r>
    </w:p>
    <w:p w:rsidR="0054586B" w:rsidRPr="00515E91" w:rsidRDefault="00515E91" w:rsidP="00515E91">
      <w:pPr>
        <w:rPr>
          <w:lang w:val="ru-RU"/>
        </w:rPr>
      </w:pPr>
      <w:r w:rsidRPr="004D524F">
        <w:rPr>
          <w:rFonts w:eastAsia="Arial"/>
          <w:lang w:val="ru-RU"/>
        </w:rPr>
        <w:t xml:space="preserve">Не позволяйте детям играть с </w:t>
      </w:r>
      <w:proofErr w:type="spellStart"/>
      <w:proofErr w:type="gramStart"/>
      <w:r w:rsidRPr="004D524F">
        <w:rPr>
          <w:rFonts w:eastAsia="Arial"/>
          <w:lang w:val="ru-RU"/>
        </w:rPr>
        <w:t>оборудова-нием</w:t>
      </w:r>
      <w:proofErr w:type="spellEnd"/>
      <w:proofErr w:type="gramEnd"/>
      <w:r w:rsidRPr="00875F0A">
        <w:rPr>
          <w:lang w:val="ru-RU"/>
        </w:rPr>
        <w:t xml:space="preserve">. </w:t>
      </w:r>
      <w:r w:rsidR="0054586B" w:rsidRPr="00515E91">
        <w:rPr>
          <w:lang w:val="ru-RU"/>
        </w:rPr>
        <w:t xml:space="preserve"> </w:t>
      </w:r>
    </w:p>
    <w:p w:rsidR="00515E91" w:rsidRPr="00875F0A" w:rsidRDefault="00515E91" w:rsidP="00515E91">
      <w:pPr>
        <w:pStyle w:val="Otsikko3"/>
        <w:rPr>
          <w:lang w:val="ru-RU"/>
        </w:rPr>
      </w:pPr>
      <w:r>
        <w:rPr>
          <w:lang w:val="ru-RU"/>
        </w:rPr>
        <w:t>Обозначения</w:t>
      </w:r>
    </w:p>
    <w:p w:rsidR="00515E91" w:rsidRPr="00FF5792" w:rsidRDefault="00515E91" w:rsidP="00515E91">
      <w:pPr>
        <w:rPr>
          <w:lang w:val="ru-RU"/>
        </w:rPr>
      </w:pPr>
      <w:r>
        <w:rPr>
          <w:lang w:val="ru-RU"/>
        </w:rPr>
        <w:t>Данный</w:t>
      </w:r>
      <w:r w:rsidRPr="00FF5792">
        <w:rPr>
          <w:lang w:val="ru-RU"/>
        </w:rPr>
        <w:t xml:space="preserve"> </w:t>
      </w:r>
      <w:r>
        <w:rPr>
          <w:lang w:val="ru-RU"/>
        </w:rPr>
        <w:t>прибор</w:t>
      </w:r>
      <w:r w:rsidRPr="00FF5792">
        <w:rPr>
          <w:lang w:val="ru-RU"/>
        </w:rPr>
        <w:t xml:space="preserve"> </w:t>
      </w:r>
      <w:r>
        <w:rPr>
          <w:lang w:val="ru-RU"/>
        </w:rPr>
        <w:t>имеет</w:t>
      </w:r>
      <w:r w:rsidRPr="00FF5792">
        <w:rPr>
          <w:lang w:val="ru-RU"/>
        </w:rPr>
        <w:t xml:space="preserve"> </w:t>
      </w:r>
      <w:r>
        <w:rPr>
          <w:lang w:val="ru-RU"/>
        </w:rPr>
        <w:t>обозначение</w:t>
      </w:r>
      <w:r w:rsidRPr="00FF5792">
        <w:rPr>
          <w:lang w:val="ru-RU"/>
        </w:rPr>
        <w:t xml:space="preserve"> </w:t>
      </w:r>
      <w:r>
        <w:t>CE</w:t>
      </w:r>
      <w:r>
        <w:rPr>
          <w:lang w:val="ru-RU"/>
        </w:rPr>
        <w:t xml:space="preserve"> и выполняет</w:t>
      </w:r>
      <w:r w:rsidRPr="00FF5792">
        <w:rPr>
          <w:lang w:val="ru-RU"/>
        </w:rPr>
        <w:t xml:space="preserve"> </w:t>
      </w:r>
      <w:r>
        <w:rPr>
          <w:lang w:val="ru-RU"/>
        </w:rPr>
        <w:t xml:space="preserve">требования класса защиты </w:t>
      </w:r>
      <w:r>
        <w:t>IP</w:t>
      </w:r>
      <w:r w:rsidRPr="00FF5792">
        <w:rPr>
          <w:lang w:val="ru-RU"/>
        </w:rPr>
        <w:t>34.</w:t>
      </w:r>
    </w:p>
    <w:p w:rsidR="00515E91" w:rsidRPr="00FF5792" w:rsidRDefault="00515E91" w:rsidP="00515E91">
      <w:pPr>
        <w:rPr>
          <w:lang w:val="ru-RU"/>
        </w:rPr>
      </w:pPr>
      <w:r w:rsidRPr="004D524F">
        <w:rPr>
          <w:lang w:val="ru-RU"/>
        </w:rPr>
        <w:t>Обозначение</w:t>
      </w:r>
      <w:r w:rsidRPr="00FF5792">
        <w:rPr>
          <w:lang w:val="ru-RU"/>
        </w:rPr>
        <w:t xml:space="preserve"> </w:t>
      </w:r>
      <w:r w:rsidRPr="004D524F">
        <w:rPr>
          <w:lang w:val="ru-RU"/>
        </w:rPr>
        <w:t>СЕ</w:t>
      </w:r>
      <w:r w:rsidRPr="00FF5792">
        <w:rPr>
          <w:lang w:val="ru-RU"/>
        </w:rPr>
        <w:t xml:space="preserve"> </w:t>
      </w:r>
      <w:r w:rsidRPr="004D524F">
        <w:rPr>
          <w:lang w:val="ru-RU"/>
        </w:rPr>
        <w:t>данного</w:t>
      </w:r>
      <w:r w:rsidRPr="00FF5792">
        <w:rPr>
          <w:lang w:val="ru-RU"/>
        </w:rPr>
        <w:t xml:space="preserve"> </w:t>
      </w:r>
      <w:r w:rsidRPr="004D524F">
        <w:rPr>
          <w:lang w:val="ru-RU"/>
        </w:rPr>
        <w:t>оборудования</w:t>
      </w:r>
      <w:r w:rsidRPr="00FF5792">
        <w:rPr>
          <w:lang w:val="ru-RU"/>
        </w:rPr>
        <w:t xml:space="preserve"> </w:t>
      </w:r>
      <w:proofErr w:type="spellStart"/>
      <w:proofErr w:type="gramStart"/>
      <w:r w:rsidRPr="004D524F">
        <w:rPr>
          <w:lang w:val="ru-RU"/>
        </w:rPr>
        <w:t>оз</w:t>
      </w:r>
      <w:r w:rsidRPr="00FF5792">
        <w:rPr>
          <w:lang w:val="ru-RU"/>
        </w:rPr>
        <w:t>-</w:t>
      </w:r>
      <w:r w:rsidRPr="004D524F">
        <w:rPr>
          <w:lang w:val="ru-RU"/>
        </w:rPr>
        <w:t>начает</w:t>
      </w:r>
      <w:proofErr w:type="spellEnd"/>
      <w:proofErr w:type="gramEnd"/>
      <w:r w:rsidRPr="00FF5792">
        <w:rPr>
          <w:lang w:val="ru-RU"/>
        </w:rPr>
        <w:t xml:space="preserve">, </w:t>
      </w:r>
      <w:r w:rsidRPr="004D524F">
        <w:rPr>
          <w:lang w:val="ru-RU"/>
        </w:rPr>
        <w:t>что</w:t>
      </w:r>
      <w:r w:rsidRPr="00FF5792">
        <w:rPr>
          <w:lang w:val="ru-RU"/>
        </w:rPr>
        <w:t xml:space="preserve"> </w:t>
      </w:r>
      <w:proofErr w:type="spellStart"/>
      <w:r>
        <w:t>Nibe</w:t>
      </w:r>
      <w:proofErr w:type="spellEnd"/>
      <w:r w:rsidRPr="00FF5792">
        <w:rPr>
          <w:lang w:val="ru-RU"/>
        </w:rPr>
        <w:t xml:space="preserve"> </w:t>
      </w:r>
      <w:r w:rsidRPr="004D524F">
        <w:rPr>
          <w:lang w:val="ru-RU"/>
        </w:rPr>
        <w:t>гарантирует, что прибор отвечает всем требованиям существую</w:t>
      </w:r>
      <w:r>
        <w:rPr>
          <w:lang w:val="ru-RU"/>
        </w:rPr>
        <w:t>-</w:t>
      </w:r>
      <w:proofErr w:type="spellStart"/>
      <w:r w:rsidRPr="004D524F">
        <w:rPr>
          <w:lang w:val="ru-RU"/>
        </w:rPr>
        <w:t>щих</w:t>
      </w:r>
      <w:proofErr w:type="spellEnd"/>
      <w:r w:rsidRPr="004D524F">
        <w:rPr>
          <w:lang w:val="ru-RU"/>
        </w:rPr>
        <w:t xml:space="preserve"> директив ЕС (</w:t>
      </w:r>
      <w:r w:rsidRPr="004D524F">
        <w:t>EU</w:t>
      </w:r>
      <w:r w:rsidRPr="004D524F">
        <w:rPr>
          <w:lang w:val="ru-RU"/>
        </w:rPr>
        <w:t xml:space="preserve">) . </w:t>
      </w:r>
      <w:r w:rsidRPr="004D524F">
        <w:t>CE</w:t>
      </w:r>
      <w:r w:rsidRPr="004D524F">
        <w:rPr>
          <w:lang w:val="ru-RU"/>
        </w:rPr>
        <w:t xml:space="preserve">-обозначение обязательно для большинства </w:t>
      </w:r>
      <w:proofErr w:type="spellStart"/>
      <w:r w:rsidRPr="004D524F">
        <w:rPr>
          <w:lang w:val="ru-RU"/>
        </w:rPr>
        <w:t>продава-емых</w:t>
      </w:r>
      <w:proofErr w:type="spellEnd"/>
      <w:r w:rsidRPr="004D524F">
        <w:rPr>
          <w:lang w:val="ru-RU"/>
        </w:rPr>
        <w:t xml:space="preserve"> на территории ЕС (</w:t>
      </w:r>
      <w:r w:rsidRPr="004D524F">
        <w:rPr>
          <w:lang w:val="en-US"/>
        </w:rPr>
        <w:t>EU</w:t>
      </w:r>
      <w:r w:rsidRPr="004D524F">
        <w:rPr>
          <w:lang w:val="ru-RU"/>
        </w:rPr>
        <w:t>) приборов в независимости от места производства</w:t>
      </w:r>
      <w:r w:rsidRPr="00FF5792">
        <w:rPr>
          <w:lang w:val="ru-RU"/>
        </w:rPr>
        <w:t>.</w:t>
      </w:r>
    </w:p>
    <w:p w:rsidR="00465DD0" w:rsidRPr="00515E91" w:rsidRDefault="00465DD0" w:rsidP="0054586B">
      <w:pPr>
        <w:rPr>
          <w:lang w:val="ru-RU"/>
        </w:rPr>
      </w:pPr>
    </w:p>
    <w:p w:rsidR="00BD3D9C" w:rsidRPr="00515E91" w:rsidRDefault="00BD3D9C" w:rsidP="0054586B">
      <w:pPr>
        <w:rPr>
          <w:lang w:val="ru-RU"/>
        </w:rPr>
      </w:pPr>
    </w:p>
    <w:p w:rsidR="00BD3D9C" w:rsidRPr="00515E91" w:rsidRDefault="00BD3D9C" w:rsidP="0054586B">
      <w:pPr>
        <w:rPr>
          <w:lang w:val="ru-RU"/>
        </w:rPr>
      </w:pPr>
    </w:p>
    <w:p w:rsidR="00515E91" w:rsidRPr="00875F0A" w:rsidRDefault="00515E91" w:rsidP="00515E91">
      <w:pPr>
        <w:pStyle w:val="Otsikko3"/>
        <w:rPr>
          <w:lang w:val="ru-RU"/>
        </w:rPr>
      </w:pPr>
      <w:r>
        <w:rPr>
          <w:lang w:val="ru-RU"/>
        </w:rPr>
        <w:lastRenderedPageBreak/>
        <w:t>Заводская табличка</w:t>
      </w:r>
    </w:p>
    <w:p w:rsidR="00DB6893" w:rsidRPr="00515E91" w:rsidRDefault="00515E91" w:rsidP="00515E91">
      <w:pPr>
        <w:rPr>
          <w:lang w:val="ru-RU"/>
        </w:rPr>
      </w:pPr>
      <w:r>
        <w:rPr>
          <w:lang w:val="ru-RU"/>
        </w:rPr>
        <w:t xml:space="preserve">Заводская табличка водонагревателя </w:t>
      </w:r>
      <w:proofErr w:type="gramStart"/>
      <w:r>
        <w:rPr>
          <w:lang w:val="ru-RU"/>
        </w:rPr>
        <w:t>рас-положена</w:t>
      </w:r>
      <w:proofErr w:type="gramEnd"/>
      <w:r>
        <w:rPr>
          <w:lang w:val="ru-RU"/>
        </w:rPr>
        <w:t xml:space="preserve"> за нижней передней крышкой на передней панели</w:t>
      </w:r>
      <w:r w:rsidRPr="00E97796">
        <w:rPr>
          <w:lang w:val="ru-RU"/>
        </w:rPr>
        <w:t xml:space="preserve">. </w:t>
      </w:r>
      <w:r>
        <w:rPr>
          <w:lang w:val="ru-RU"/>
        </w:rPr>
        <w:t xml:space="preserve">Заводской номер </w:t>
      </w:r>
      <w:proofErr w:type="gramStart"/>
      <w:r>
        <w:rPr>
          <w:lang w:val="ru-RU"/>
        </w:rPr>
        <w:t>водо-нагревателя</w:t>
      </w:r>
      <w:proofErr w:type="gramEnd"/>
      <w:r>
        <w:rPr>
          <w:lang w:val="ru-RU"/>
        </w:rPr>
        <w:t xml:space="preserve"> указан в табличке</w:t>
      </w:r>
      <w:r w:rsidRPr="00E97796">
        <w:rPr>
          <w:lang w:val="ru-RU"/>
        </w:rPr>
        <w:t xml:space="preserve">. </w:t>
      </w:r>
      <w:r>
        <w:rPr>
          <w:lang w:val="ru-RU"/>
        </w:rPr>
        <w:t xml:space="preserve">Заводской номер </w:t>
      </w:r>
      <w:proofErr w:type="spellStart"/>
      <w:r>
        <w:rPr>
          <w:lang w:val="ru-RU"/>
        </w:rPr>
        <w:t>неоходимо</w:t>
      </w:r>
      <w:proofErr w:type="spellEnd"/>
      <w:r>
        <w:rPr>
          <w:lang w:val="ru-RU"/>
        </w:rPr>
        <w:t xml:space="preserve"> знать при обращении к производителю</w:t>
      </w:r>
      <w:r w:rsidRPr="00E97796">
        <w:rPr>
          <w:lang w:val="ru-RU"/>
        </w:rPr>
        <w:t>.</w:t>
      </w:r>
    </w:p>
    <w:p w:rsidR="00394E1A" w:rsidRPr="00515E91" w:rsidRDefault="00394E1A" w:rsidP="008C2371">
      <w:pPr>
        <w:rPr>
          <w:lang w:val="ru-RU"/>
        </w:rPr>
      </w:pPr>
    </w:p>
    <w:p w:rsidR="00394E1A" w:rsidRDefault="006E7520" w:rsidP="008C2371">
      <w:r>
        <w:rPr>
          <w:b/>
          <w:noProof/>
        </w:rPr>
        <w:drawing>
          <wp:inline distT="0" distB="0" distL="0" distR="0">
            <wp:extent cx="2877820" cy="3595370"/>
            <wp:effectExtent l="19050" t="0" r="0" b="0"/>
            <wp:docPr id="36" name="Kuv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359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3D9C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3986530</wp:posOffset>
            </wp:positionH>
            <wp:positionV relativeFrom="paragraph">
              <wp:posOffset>1796415</wp:posOffset>
            </wp:positionV>
            <wp:extent cx="2886075" cy="3609975"/>
            <wp:effectExtent l="0" t="0" r="0" b="0"/>
            <wp:wrapNone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4E1A" w:rsidRDefault="00394E1A" w:rsidP="008C2371"/>
    <w:p w:rsidR="00B90F2C" w:rsidRDefault="00B90F2C" w:rsidP="008C2371"/>
    <w:p w:rsidR="006421BB" w:rsidRDefault="006421BB" w:rsidP="008C2371"/>
    <w:p w:rsidR="00C12371" w:rsidRDefault="00C12371" w:rsidP="008C2371">
      <w:pPr>
        <w:rPr>
          <w:b/>
        </w:rPr>
      </w:pPr>
    </w:p>
    <w:p w:rsidR="003879D4" w:rsidRDefault="003879D4" w:rsidP="008C2371">
      <w:pPr>
        <w:rPr>
          <w:b/>
        </w:rPr>
        <w:sectPr w:rsidR="003879D4" w:rsidSect="003879D4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B90F2C" w:rsidRDefault="00B90F2C" w:rsidP="008C2371">
      <w:pPr>
        <w:rPr>
          <w:b/>
        </w:rPr>
      </w:pPr>
    </w:p>
    <w:p w:rsidR="00BD3D9C" w:rsidRDefault="00BD3D9C" w:rsidP="008C2371">
      <w:pPr>
        <w:rPr>
          <w:b/>
        </w:rPr>
      </w:pPr>
    </w:p>
    <w:p w:rsidR="00BD3D9C" w:rsidRDefault="00BD3D9C" w:rsidP="008C2371">
      <w:pPr>
        <w:rPr>
          <w:b/>
        </w:rPr>
      </w:pPr>
    </w:p>
    <w:p w:rsidR="00BD3D9C" w:rsidRDefault="00BD3D9C" w:rsidP="008C2371">
      <w:pPr>
        <w:rPr>
          <w:b/>
        </w:rPr>
      </w:pPr>
    </w:p>
    <w:p w:rsidR="00BD3D9C" w:rsidRDefault="00BD3D9C" w:rsidP="008C2371">
      <w:pPr>
        <w:rPr>
          <w:b/>
        </w:rPr>
      </w:pPr>
    </w:p>
    <w:p w:rsidR="001F4200" w:rsidRDefault="001F4200" w:rsidP="008C2371">
      <w:pPr>
        <w:rPr>
          <w:b/>
        </w:rPr>
      </w:pPr>
    </w:p>
    <w:p w:rsidR="00AE2151" w:rsidRDefault="00AE2151" w:rsidP="008C2371">
      <w:pPr>
        <w:rPr>
          <w:b/>
        </w:rPr>
      </w:pPr>
    </w:p>
    <w:p w:rsidR="00BD3D9C" w:rsidRPr="00515E91" w:rsidRDefault="00BD3D9C" w:rsidP="008C2371">
      <w:pPr>
        <w:rPr>
          <w:b/>
          <w:lang w:val="ru-RU"/>
        </w:rPr>
      </w:pPr>
    </w:p>
    <w:p w:rsidR="00223208" w:rsidRPr="00223208" w:rsidRDefault="003023D7" w:rsidP="00223208">
      <w:pPr>
        <w:pStyle w:val="Otsikko1"/>
      </w:pPr>
      <w:bookmarkStart w:id="4" w:name="_Toc352744522"/>
      <w:bookmarkStart w:id="5" w:name="_Toc352761312"/>
      <w:r>
        <w:rPr>
          <w:lang w:val="ru-RU"/>
        </w:rPr>
        <w:lastRenderedPageBreak/>
        <w:t>Общее</w:t>
      </w:r>
      <w:bookmarkEnd w:id="4"/>
      <w:bookmarkEnd w:id="5"/>
    </w:p>
    <w:p w:rsidR="00223208" w:rsidRDefault="00223208" w:rsidP="00B526D0">
      <w:pPr>
        <w:pStyle w:val="Otsikko2"/>
        <w:sectPr w:rsidR="00223208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BE73DA" w:rsidRPr="001668B7" w:rsidRDefault="001668B7" w:rsidP="00BE73DA">
      <w:pPr>
        <w:pStyle w:val="Otsikko2"/>
        <w:rPr>
          <w:lang w:val="ru-RU"/>
        </w:rPr>
      </w:pPr>
      <w:bookmarkStart w:id="6" w:name="_Toc352761313"/>
      <w:r>
        <w:rPr>
          <w:lang w:val="ru-RU"/>
        </w:rPr>
        <w:lastRenderedPageBreak/>
        <w:t>Назначение</w:t>
      </w:r>
      <w:bookmarkEnd w:id="6"/>
    </w:p>
    <w:p w:rsidR="008F110C" w:rsidRPr="003023D7" w:rsidRDefault="003023D7" w:rsidP="005B5842">
      <w:pPr>
        <w:pStyle w:val="Leipteksti"/>
        <w:suppressAutoHyphens/>
        <w:rPr>
          <w:sz w:val="24"/>
          <w:lang w:val="ru-RU"/>
        </w:rPr>
      </w:pPr>
      <w:r>
        <w:rPr>
          <w:sz w:val="24"/>
        </w:rPr>
        <w:t>KK</w:t>
      </w:r>
      <w:r w:rsidRPr="001C0E71">
        <w:rPr>
          <w:sz w:val="24"/>
          <w:lang w:val="ru-RU"/>
        </w:rPr>
        <w:t>-</w:t>
      </w:r>
      <w:r>
        <w:rPr>
          <w:sz w:val="24"/>
        </w:rPr>
        <w:t>WH</w:t>
      </w:r>
      <w:r>
        <w:rPr>
          <w:sz w:val="24"/>
          <w:lang w:val="ru-RU"/>
        </w:rPr>
        <w:t>3</w:t>
      </w:r>
      <w:r w:rsidRPr="001C0E71">
        <w:rPr>
          <w:sz w:val="24"/>
          <w:lang w:val="ru-RU"/>
        </w:rPr>
        <w:t xml:space="preserve"> 1</w:t>
      </w:r>
      <w:r>
        <w:rPr>
          <w:sz w:val="24"/>
        </w:rPr>
        <w:t>F</w:t>
      </w:r>
      <w:r w:rsidRPr="001C0E71">
        <w:rPr>
          <w:sz w:val="24"/>
          <w:lang w:val="ru-RU"/>
        </w:rPr>
        <w:t xml:space="preserve"> </w:t>
      </w:r>
      <w:r>
        <w:rPr>
          <w:sz w:val="24"/>
          <w:lang w:val="ru-RU"/>
        </w:rPr>
        <w:t>водонагреватель</w:t>
      </w:r>
      <w:r w:rsidRPr="00611E87">
        <w:rPr>
          <w:sz w:val="24"/>
          <w:lang w:val="ru-RU"/>
        </w:rPr>
        <w:t xml:space="preserve"> </w:t>
      </w:r>
      <w:proofErr w:type="spellStart"/>
      <w:r>
        <w:rPr>
          <w:sz w:val="24"/>
          <w:lang w:val="ru-RU"/>
        </w:rPr>
        <w:t>предназ-начен</w:t>
      </w:r>
      <w:proofErr w:type="spellEnd"/>
      <w:r>
        <w:rPr>
          <w:sz w:val="24"/>
          <w:lang w:val="ru-RU"/>
        </w:rPr>
        <w:t xml:space="preserve"> для производства горячей бытовой воды</w:t>
      </w:r>
      <w:r w:rsidRPr="00611E87">
        <w:rPr>
          <w:sz w:val="24"/>
          <w:lang w:val="ru-RU"/>
        </w:rPr>
        <w:t xml:space="preserve">. </w:t>
      </w:r>
      <w:r>
        <w:rPr>
          <w:sz w:val="24"/>
          <w:lang w:val="ru-RU"/>
        </w:rPr>
        <w:t>Источником</w:t>
      </w:r>
      <w:r w:rsidRPr="00611E87">
        <w:rPr>
          <w:sz w:val="24"/>
          <w:lang w:val="ru-RU"/>
        </w:rPr>
        <w:t xml:space="preserve"> </w:t>
      </w:r>
      <w:r>
        <w:rPr>
          <w:sz w:val="24"/>
          <w:lang w:val="ru-RU"/>
        </w:rPr>
        <w:t>энергии</w:t>
      </w:r>
      <w:r w:rsidRPr="00611E87">
        <w:rPr>
          <w:sz w:val="24"/>
          <w:lang w:val="ru-RU"/>
        </w:rPr>
        <w:t xml:space="preserve"> </w:t>
      </w:r>
      <w:r>
        <w:rPr>
          <w:sz w:val="24"/>
          <w:lang w:val="ru-RU"/>
        </w:rPr>
        <w:t>может</w:t>
      </w:r>
      <w:r w:rsidRPr="00611E87">
        <w:rPr>
          <w:sz w:val="24"/>
          <w:lang w:val="ru-RU"/>
        </w:rPr>
        <w:t xml:space="preserve"> </w:t>
      </w:r>
      <w:r>
        <w:rPr>
          <w:sz w:val="24"/>
          <w:lang w:val="ru-RU"/>
        </w:rPr>
        <w:t>быт</w:t>
      </w:r>
      <w:proofErr w:type="gramStart"/>
      <w:r>
        <w:rPr>
          <w:sz w:val="24"/>
          <w:lang w:val="ru-RU"/>
        </w:rPr>
        <w:t>ь</w:t>
      </w:r>
      <w:r w:rsidRPr="00611E87">
        <w:rPr>
          <w:sz w:val="24"/>
          <w:lang w:val="ru-RU"/>
        </w:rPr>
        <w:t xml:space="preserve">  </w:t>
      </w:r>
      <w:r>
        <w:rPr>
          <w:sz w:val="24"/>
          <w:lang w:val="ru-RU"/>
        </w:rPr>
        <w:t>о</w:t>
      </w:r>
      <w:proofErr w:type="gramEnd"/>
      <w:r>
        <w:rPr>
          <w:sz w:val="24"/>
          <w:lang w:val="ru-RU"/>
        </w:rPr>
        <w:t xml:space="preserve">топительная установка на водяной </w:t>
      </w:r>
      <w:proofErr w:type="spellStart"/>
      <w:r>
        <w:rPr>
          <w:sz w:val="24"/>
          <w:lang w:val="ru-RU"/>
        </w:rPr>
        <w:t>цир-куляции</w:t>
      </w:r>
      <w:proofErr w:type="spellEnd"/>
      <w:r w:rsidRPr="00611E87">
        <w:rPr>
          <w:sz w:val="24"/>
          <w:lang w:val="ru-RU"/>
        </w:rPr>
        <w:t xml:space="preserve"> (</w:t>
      </w:r>
      <w:r>
        <w:rPr>
          <w:sz w:val="24"/>
          <w:lang w:val="ru-RU"/>
        </w:rPr>
        <w:t>напр</w:t>
      </w:r>
      <w:r w:rsidRPr="00611E87">
        <w:rPr>
          <w:sz w:val="24"/>
          <w:lang w:val="ru-RU"/>
        </w:rPr>
        <w:t xml:space="preserve">. </w:t>
      </w:r>
      <w:r>
        <w:rPr>
          <w:sz w:val="24"/>
          <w:lang w:val="ru-RU"/>
        </w:rPr>
        <w:t>дизельный</w:t>
      </w:r>
      <w:r w:rsidRPr="00611E87">
        <w:rPr>
          <w:sz w:val="24"/>
          <w:lang w:val="ru-RU"/>
        </w:rPr>
        <w:t xml:space="preserve"> </w:t>
      </w:r>
      <w:r>
        <w:rPr>
          <w:sz w:val="24"/>
          <w:lang w:val="ru-RU"/>
        </w:rPr>
        <w:t>или</w:t>
      </w:r>
      <w:r w:rsidRPr="00611E87">
        <w:rPr>
          <w:sz w:val="24"/>
          <w:lang w:val="ru-RU"/>
        </w:rPr>
        <w:t xml:space="preserve"> </w:t>
      </w:r>
      <w:r>
        <w:rPr>
          <w:sz w:val="24"/>
          <w:lang w:val="ru-RU"/>
        </w:rPr>
        <w:t>газовый котел</w:t>
      </w:r>
      <w:r w:rsidRPr="00611E87">
        <w:rPr>
          <w:sz w:val="24"/>
          <w:lang w:val="ru-RU"/>
        </w:rPr>
        <w:t xml:space="preserve"> </w:t>
      </w:r>
      <w:r>
        <w:rPr>
          <w:sz w:val="24"/>
          <w:lang w:val="ru-RU"/>
        </w:rPr>
        <w:t>и т.п</w:t>
      </w:r>
      <w:r w:rsidRPr="00611E87">
        <w:rPr>
          <w:sz w:val="24"/>
          <w:lang w:val="ru-RU"/>
        </w:rPr>
        <w:t>.)</w:t>
      </w:r>
      <w:r w:rsidR="00BD3D9C" w:rsidRPr="003023D7">
        <w:rPr>
          <w:sz w:val="24"/>
          <w:lang w:val="ru-RU"/>
        </w:rPr>
        <w:t>.</w:t>
      </w:r>
    </w:p>
    <w:p w:rsidR="005B5842" w:rsidRPr="00045815" w:rsidRDefault="001F4200" w:rsidP="005B5842">
      <w:pPr>
        <w:suppressAutoHyphens/>
        <w:rPr>
          <w:snapToGrid w:val="0"/>
          <w:lang w:val="ru-RU"/>
        </w:rPr>
      </w:pPr>
      <w:r>
        <w:rPr>
          <w:snapToGrid w:val="0"/>
        </w:rPr>
        <w:t>KK</w:t>
      </w:r>
      <w:r w:rsidRPr="003023D7">
        <w:rPr>
          <w:snapToGrid w:val="0"/>
          <w:lang w:val="ru-RU"/>
        </w:rPr>
        <w:t>-</w:t>
      </w:r>
      <w:r>
        <w:rPr>
          <w:snapToGrid w:val="0"/>
        </w:rPr>
        <w:t>WH</w:t>
      </w:r>
      <w:r w:rsidRPr="003023D7">
        <w:rPr>
          <w:snapToGrid w:val="0"/>
          <w:lang w:val="ru-RU"/>
        </w:rPr>
        <w:t>3 1</w:t>
      </w:r>
      <w:r>
        <w:rPr>
          <w:snapToGrid w:val="0"/>
        </w:rPr>
        <w:t>F</w:t>
      </w:r>
      <w:r w:rsidR="005B5842" w:rsidRPr="003023D7">
        <w:rPr>
          <w:snapToGrid w:val="0"/>
          <w:lang w:val="ru-RU"/>
        </w:rPr>
        <w:t>-</w:t>
      </w:r>
      <w:r w:rsidR="003023D7">
        <w:rPr>
          <w:snapToGrid w:val="0"/>
          <w:lang w:val="ru-RU"/>
        </w:rPr>
        <w:t>водонагреватель</w:t>
      </w:r>
      <w:r w:rsidR="003023D7" w:rsidRPr="003023D7">
        <w:rPr>
          <w:snapToGrid w:val="0"/>
          <w:lang w:val="ru-RU"/>
        </w:rPr>
        <w:t xml:space="preserve"> </w:t>
      </w:r>
      <w:r w:rsidR="003023D7">
        <w:rPr>
          <w:snapToGrid w:val="0"/>
          <w:lang w:val="ru-RU"/>
        </w:rPr>
        <w:t>надо</w:t>
      </w:r>
      <w:r w:rsidR="003023D7" w:rsidRPr="003023D7">
        <w:rPr>
          <w:snapToGrid w:val="0"/>
          <w:lang w:val="ru-RU"/>
        </w:rPr>
        <w:t xml:space="preserve"> </w:t>
      </w:r>
      <w:proofErr w:type="spellStart"/>
      <w:r w:rsidR="003023D7">
        <w:rPr>
          <w:snapToGrid w:val="0"/>
          <w:lang w:val="ru-RU"/>
        </w:rPr>
        <w:t>оснас-тить</w:t>
      </w:r>
      <w:proofErr w:type="spellEnd"/>
      <w:r w:rsidR="005B5842" w:rsidRPr="003023D7">
        <w:rPr>
          <w:snapToGrid w:val="0"/>
          <w:lang w:val="ru-RU"/>
        </w:rPr>
        <w:t xml:space="preserve"> </w:t>
      </w:r>
      <w:r w:rsidR="003023D7">
        <w:rPr>
          <w:snapToGrid w:val="0"/>
          <w:lang w:val="ru-RU"/>
        </w:rPr>
        <w:t>предохранительным клапаном</w:t>
      </w:r>
      <w:r w:rsidR="005B5842" w:rsidRPr="003023D7">
        <w:rPr>
          <w:snapToGrid w:val="0"/>
          <w:lang w:val="ru-RU"/>
        </w:rPr>
        <w:t xml:space="preserve"> </w:t>
      </w:r>
      <w:r w:rsidR="003023D7">
        <w:rPr>
          <w:snapToGrid w:val="0"/>
          <w:lang w:val="ru-RU"/>
        </w:rPr>
        <w:t>и при необходимости смесителем</w:t>
      </w:r>
      <w:r w:rsidR="005B5842" w:rsidRPr="003023D7">
        <w:rPr>
          <w:snapToGrid w:val="0"/>
          <w:lang w:val="ru-RU"/>
        </w:rPr>
        <w:t xml:space="preserve">. </w:t>
      </w:r>
      <w:r w:rsidR="003023D7">
        <w:rPr>
          <w:snapToGrid w:val="0"/>
          <w:lang w:val="ru-RU"/>
        </w:rPr>
        <w:t>Смесительный</w:t>
      </w:r>
      <w:r w:rsidR="003023D7" w:rsidRPr="003023D7">
        <w:rPr>
          <w:snapToGrid w:val="0"/>
          <w:lang w:val="ru-RU"/>
        </w:rPr>
        <w:t xml:space="preserve"> </w:t>
      </w:r>
      <w:r w:rsidR="003023D7">
        <w:rPr>
          <w:snapToGrid w:val="0"/>
          <w:lang w:val="ru-RU"/>
        </w:rPr>
        <w:t>клапан</w:t>
      </w:r>
      <w:r w:rsidR="003023D7" w:rsidRPr="003023D7">
        <w:rPr>
          <w:snapToGrid w:val="0"/>
          <w:lang w:val="ru-RU"/>
        </w:rPr>
        <w:t xml:space="preserve"> </w:t>
      </w:r>
      <w:r w:rsidR="003023D7">
        <w:rPr>
          <w:snapToGrid w:val="0"/>
          <w:lang w:val="ru-RU"/>
        </w:rPr>
        <w:t>нужен</w:t>
      </w:r>
      <w:r w:rsidR="005B5842" w:rsidRPr="003023D7">
        <w:rPr>
          <w:snapToGrid w:val="0"/>
          <w:lang w:val="ru-RU"/>
        </w:rPr>
        <w:t xml:space="preserve">, </w:t>
      </w:r>
      <w:r w:rsidR="003023D7">
        <w:rPr>
          <w:snapToGrid w:val="0"/>
          <w:lang w:val="ru-RU"/>
        </w:rPr>
        <w:t>если</w:t>
      </w:r>
      <w:r w:rsidR="005B5842" w:rsidRPr="003023D7">
        <w:rPr>
          <w:snapToGrid w:val="0"/>
          <w:lang w:val="ru-RU"/>
        </w:rPr>
        <w:t xml:space="preserve"> </w:t>
      </w:r>
      <w:r w:rsidR="003023D7">
        <w:rPr>
          <w:snapToGrid w:val="0"/>
          <w:lang w:val="ru-RU"/>
        </w:rPr>
        <w:t>воду в баке нагревают свыше</w:t>
      </w:r>
      <w:r w:rsidR="005B5842" w:rsidRPr="003023D7">
        <w:rPr>
          <w:snapToGrid w:val="0"/>
          <w:lang w:val="ru-RU"/>
        </w:rPr>
        <w:t xml:space="preserve"> </w:t>
      </w:r>
      <w:r w:rsidR="003023D7">
        <w:rPr>
          <w:snapToGrid w:val="0"/>
          <w:lang w:val="ru-RU"/>
        </w:rPr>
        <w:t>+</w:t>
      </w:r>
      <w:r w:rsidR="005B5842" w:rsidRPr="003023D7">
        <w:rPr>
          <w:snapToGrid w:val="0"/>
          <w:lang w:val="ru-RU"/>
        </w:rPr>
        <w:t>60</w:t>
      </w:r>
      <w:r w:rsidR="003023D7">
        <w:rPr>
          <w:snapToGrid w:val="0"/>
          <w:lang w:val="ru-RU"/>
        </w:rPr>
        <w:t xml:space="preserve"> градусов</w:t>
      </w:r>
      <w:r w:rsidR="005B5842" w:rsidRPr="003023D7">
        <w:rPr>
          <w:snapToGrid w:val="0"/>
          <w:lang w:val="ru-RU"/>
        </w:rPr>
        <w:t xml:space="preserve">. </w:t>
      </w:r>
    </w:p>
    <w:p w:rsidR="005B5842" w:rsidRPr="003023D7" w:rsidRDefault="003023D7" w:rsidP="005B5842">
      <w:pPr>
        <w:suppressAutoHyphens/>
        <w:rPr>
          <w:snapToGrid w:val="0"/>
          <w:lang w:val="ru-RU"/>
        </w:rPr>
      </w:pPr>
      <w:r>
        <w:rPr>
          <w:snapToGrid w:val="0"/>
          <w:lang w:val="ru-RU"/>
        </w:rPr>
        <w:t xml:space="preserve">Давление срабатывания </w:t>
      </w:r>
      <w:proofErr w:type="gramStart"/>
      <w:r>
        <w:rPr>
          <w:snapToGrid w:val="0"/>
          <w:lang w:val="ru-RU"/>
        </w:rPr>
        <w:t>предохранитель-</w:t>
      </w:r>
      <w:proofErr w:type="spellStart"/>
      <w:r>
        <w:rPr>
          <w:snapToGrid w:val="0"/>
          <w:lang w:val="ru-RU"/>
        </w:rPr>
        <w:t>ного</w:t>
      </w:r>
      <w:proofErr w:type="spellEnd"/>
      <w:proofErr w:type="gramEnd"/>
      <w:r>
        <w:rPr>
          <w:snapToGrid w:val="0"/>
          <w:lang w:val="ru-RU"/>
        </w:rPr>
        <w:t xml:space="preserve"> клапана согласно местным нормам</w:t>
      </w:r>
      <w:r w:rsidR="008F66AC">
        <w:rPr>
          <w:snapToGrid w:val="0"/>
          <w:lang w:val="ru-RU"/>
        </w:rPr>
        <w:t>, но не более 10 бар</w:t>
      </w:r>
      <w:r w:rsidR="005B5842" w:rsidRPr="003023D7">
        <w:rPr>
          <w:snapToGrid w:val="0"/>
          <w:lang w:val="ru-RU"/>
        </w:rPr>
        <w:t xml:space="preserve">. </w:t>
      </w:r>
    </w:p>
    <w:p w:rsidR="008F110C" w:rsidRPr="003023D7" w:rsidRDefault="003023D7" w:rsidP="005B5842">
      <w:pPr>
        <w:pStyle w:val="Leipteksti"/>
        <w:suppressAutoHyphens/>
        <w:rPr>
          <w:sz w:val="24"/>
          <w:lang w:val="ru-RU"/>
        </w:rPr>
      </w:pPr>
      <w:r w:rsidRPr="00611E87">
        <w:rPr>
          <w:sz w:val="24"/>
          <w:lang w:val="ru-RU"/>
        </w:rPr>
        <w:t>Бак водонагревателя – из нержавеющей ферритовой стали</w:t>
      </w:r>
      <w:r w:rsidRPr="001C0E71">
        <w:rPr>
          <w:sz w:val="24"/>
          <w:lang w:val="ru-RU"/>
        </w:rPr>
        <w:t xml:space="preserve"> </w:t>
      </w:r>
      <w:r>
        <w:rPr>
          <w:sz w:val="24"/>
          <w:lang w:val="ru-RU"/>
        </w:rPr>
        <w:t>и его объем</w:t>
      </w:r>
      <w:r w:rsidRPr="001C0E71">
        <w:rPr>
          <w:sz w:val="24"/>
          <w:lang w:val="ru-RU"/>
        </w:rPr>
        <w:t xml:space="preserve"> 220, 300 </w:t>
      </w:r>
      <w:r>
        <w:rPr>
          <w:sz w:val="24"/>
          <w:lang w:val="ru-RU"/>
        </w:rPr>
        <w:t>или</w:t>
      </w:r>
      <w:r w:rsidRPr="001C0E71">
        <w:rPr>
          <w:sz w:val="24"/>
          <w:lang w:val="ru-RU"/>
        </w:rPr>
        <w:t xml:space="preserve"> 500 </w:t>
      </w:r>
      <w:r>
        <w:rPr>
          <w:sz w:val="24"/>
          <w:lang w:val="ru-RU"/>
        </w:rPr>
        <w:t>л</w:t>
      </w:r>
      <w:r w:rsidRPr="001C0E71">
        <w:rPr>
          <w:sz w:val="24"/>
          <w:lang w:val="ru-RU"/>
        </w:rPr>
        <w:t xml:space="preserve">. </w:t>
      </w:r>
      <w:r>
        <w:rPr>
          <w:sz w:val="24"/>
          <w:lang w:val="ru-RU"/>
        </w:rPr>
        <w:t>И</w:t>
      </w:r>
      <w:r w:rsidRPr="00611E87">
        <w:rPr>
          <w:sz w:val="24"/>
          <w:lang w:val="ru-RU"/>
        </w:rPr>
        <w:t xml:space="preserve">золирован литым полиуретаном, благодаря которому обеспечиваются </w:t>
      </w:r>
      <w:proofErr w:type="spellStart"/>
      <w:proofErr w:type="gramStart"/>
      <w:r w:rsidRPr="00611E87">
        <w:rPr>
          <w:sz w:val="24"/>
          <w:lang w:val="ru-RU"/>
        </w:rPr>
        <w:t>нез</w:t>
      </w:r>
      <w:r>
        <w:rPr>
          <w:sz w:val="24"/>
          <w:lang w:val="ru-RU"/>
        </w:rPr>
        <w:t>-</w:t>
      </w:r>
      <w:r w:rsidRPr="00611E87">
        <w:rPr>
          <w:sz w:val="24"/>
          <w:lang w:val="ru-RU"/>
        </w:rPr>
        <w:t>начительные</w:t>
      </w:r>
      <w:proofErr w:type="spellEnd"/>
      <w:proofErr w:type="gramEnd"/>
      <w:r w:rsidRPr="00611E87">
        <w:rPr>
          <w:sz w:val="24"/>
          <w:lang w:val="ru-RU"/>
        </w:rPr>
        <w:t xml:space="preserve"> </w:t>
      </w:r>
      <w:proofErr w:type="spellStart"/>
      <w:r w:rsidRPr="00611E87">
        <w:rPr>
          <w:sz w:val="24"/>
          <w:lang w:val="ru-RU"/>
        </w:rPr>
        <w:t>теплопотери</w:t>
      </w:r>
      <w:proofErr w:type="spellEnd"/>
      <w:r w:rsidRPr="00611E87">
        <w:rPr>
          <w:sz w:val="24"/>
          <w:lang w:val="ru-RU"/>
        </w:rPr>
        <w:t>.</w:t>
      </w:r>
    </w:p>
    <w:p w:rsidR="008F110C" w:rsidRPr="003023D7" w:rsidRDefault="003023D7" w:rsidP="005B5842">
      <w:pPr>
        <w:pStyle w:val="Leipteksti"/>
        <w:suppressAutoHyphens/>
        <w:rPr>
          <w:sz w:val="24"/>
          <w:lang w:val="ru-RU"/>
        </w:rPr>
      </w:pPr>
      <w:proofErr w:type="gramStart"/>
      <w:r>
        <w:rPr>
          <w:sz w:val="24"/>
          <w:lang w:val="ru-RU"/>
        </w:rPr>
        <w:t xml:space="preserve">В нижней части бака расположены </w:t>
      </w:r>
      <w:proofErr w:type="spellStart"/>
      <w:r>
        <w:rPr>
          <w:sz w:val="24"/>
          <w:lang w:val="ru-RU"/>
        </w:rPr>
        <w:t>зме-евик</w:t>
      </w:r>
      <w:proofErr w:type="spellEnd"/>
      <w:r>
        <w:rPr>
          <w:sz w:val="24"/>
          <w:lang w:val="ru-RU"/>
        </w:rPr>
        <w:t xml:space="preserve"> из гребенчатой меди</w:t>
      </w:r>
      <w:r w:rsidR="00BD3D9C" w:rsidRPr="003023D7">
        <w:rPr>
          <w:sz w:val="24"/>
          <w:lang w:val="ru-RU"/>
        </w:rPr>
        <w:t xml:space="preserve">. </w:t>
      </w:r>
      <w:proofErr w:type="gramEnd"/>
    </w:p>
    <w:p w:rsidR="003023D7" w:rsidRPr="001668B7" w:rsidRDefault="003023D7" w:rsidP="003023D7">
      <w:pPr>
        <w:pStyle w:val="Otsikko2"/>
        <w:rPr>
          <w:lang w:val="ru-RU"/>
        </w:rPr>
      </w:pPr>
      <w:bookmarkStart w:id="7" w:name="_Toc352744524"/>
      <w:bookmarkStart w:id="8" w:name="_Toc352761314"/>
      <w:r w:rsidRPr="001668B7">
        <w:rPr>
          <w:lang w:val="ru-RU"/>
        </w:rPr>
        <w:t>Гарантия</w:t>
      </w:r>
      <w:bookmarkEnd w:id="7"/>
      <w:bookmarkEnd w:id="8"/>
    </w:p>
    <w:p w:rsidR="008F110C" w:rsidRPr="003023D7" w:rsidRDefault="003023D7" w:rsidP="003023D7">
      <w:pPr>
        <w:pStyle w:val="Leipteksti"/>
        <w:suppressAutoHyphens/>
        <w:rPr>
          <w:sz w:val="24"/>
          <w:lang w:val="ru-RU"/>
        </w:rPr>
      </w:pPr>
      <w:r>
        <w:rPr>
          <w:sz w:val="24"/>
          <w:lang w:val="ru-RU"/>
        </w:rPr>
        <w:t>См</w:t>
      </w:r>
      <w:r w:rsidRPr="00862749">
        <w:rPr>
          <w:sz w:val="24"/>
          <w:lang w:val="ru-RU"/>
        </w:rPr>
        <w:t xml:space="preserve">. </w:t>
      </w:r>
      <w:r>
        <w:rPr>
          <w:sz w:val="24"/>
          <w:lang w:val="ru-RU"/>
        </w:rPr>
        <w:t xml:space="preserve">условия гарантии отдельно после раздела </w:t>
      </w:r>
      <w:proofErr w:type="spellStart"/>
      <w:r>
        <w:rPr>
          <w:sz w:val="24"/>
          <w:lang w:val="ru-RU"/>
        </w:rPr>
        <w:t>Техданные</w:t>
      </w:r>
      <w:proofErr w:type="spellEnd"/>
      <w:r>
        <w:rPr>
          <w:sz w:val="24"/>
          <w:lang w:val="ru-RU"/>
        </w:rPr>
        <w:t xml:space="preserve"> (стр. 1</w:t>
      </w:r>
      <w:r w:rsidR="001668B7">
        <w:rPr>
          <w:sz w:val="24"/>
          <w:lang w:val="ru-RU"/>
        </w:rPr>
        <w:t>2</w:t>
      </w:r>
      <w:r>
        <w:rPr>
          <w:sz w:val="24"/>
          <w:lang w:val="ru-RU"/>
        </w:rPr>
        <w:t>)</w:t>
      </w:r>
      <w:r w:rsidRPr="00862749">
        <w:rPr>
          <w:sz w:val="24"/>
          <w:lang w:val="ru-RU"/>
        </w:rPr>
        <w:t>.</w:t>
      </w:r>
    </w:p>
    <w:p w:rsidR="00394E1A" w:rsidRPr="003023D7" w:rsidRDefault="00394E1A" w:rsidP="00223208">
      <w:pPr>
        <w:rPr>
          <w:lang w:val="ru-RU"/>
        </w:rPr>
      </w:pPr>
    </w:p>
    <w:p w:rsidR="003023D7" w:rsidRPr="003023D7" w:rsidRDefault="003023D7" w:rsidP="003023D7">
      <w:pPr>
        <w:pStyle w:val="Otsikko2"/>
        <w:rPr>
          <w:lang w:val="ru-RU"/>
        </w:rPr>
      </w:pPr>
      <w:bookmarkStart w:id="9" w:name="_Toc352744530"/>
      <w:bookmarkStart w:id="10" w:name="_Toc352761315"/>
      <w:r w:rsidRPr="003023D7">
        <w:rPr>
          <w:lang w:val="ru-RU"/>
        </w:rPr>
        <w:t>Съем панелей обшивки</w:t>
      </w:r>
      <w:bookmarkEnd w:id="9"/>
      <w:bookmarkEnd w:id="10"/>
    </w:p>
    <w:p w:rsidR="003023D7" w:rsidRPr="00AF6207" w:rsidRDefault="003023D7" w:rsidP="003023D7">
      <w:pPr>
        <w:rPr>
          <w:lang w:val="ru-RU"/>
        </w:rPr>
      </w:pPr>
      <w:r>
        <w:rPr>
          <w:lang w:val="ru-RU"/>
        </w:rPr>
        <w:t>При</w:t>
      </w:r>
      <w:r w:rsidRPr="00AF6207">
        <w:rPr>
          <w:lang w:val="ru-RU"/>
        </w:rPr>
        <w:t xml:space="preserve"> </w:t>
      </w:r>
      <w:r>
        <w:rPr>
          <w:lang w:val="ru-RU"/>
        </w:rPr>
        <w:t>нормальной</w:t>
      </w:r>
      <w:r w:rsidRPr="00AF6207">
        <w:rPr>
          <w:lang w:val="ru-RU"/>
        </w:rPr>
        <w:t xml:space="preserve"> </w:t>
      </w:r>
      <w:r>
        <w:rPr>
          <w:lang w:val="ru-RU"/>
        </w:rPr>
        <w:t>эксплуатации</w:t>
      </w:r>
      <w:r w:rsidRPr="00AF6207">
        <w:rPr>
          <w:lang w:val="ru-RU"/>
        </w:rPr>
        <w:t xml:space="preserve"> </w:t>
      </w:r>
      <w:r>
        <w:rPr>
          <w:lang w:val="ru-RU"/>
        </w:rPr>
        <w:t>все панели обшивки должны быть на своих местах</w:t>
      </w:r>
      <w:r w:rsidRPr="00AF6207">
        <w:rPr>
          <w:lang w:val="ru-RU"/>
        </w:rPr>
        <w:t>.</w:t>
      </w:r>
    </w:p>
    <w:p w:rsidR="003023D7" w:rsidRPr="00AF6207" w:rsidRDefault="003023D7" w:rsidP="003023D7">
      <w:pPr>
        <w:rPr>
          <w:lang w:val="ru-RU"/>
        </w:rPr>
      </w:pPr>
    </w:p>
    <w:p w:rsidR="003023D7" w:rsidRPr="00862749" w:rsidRDefault="003023D7" w:rsidP="003023D7">
      <w:pPr>
        <w:rPr>
          <w:b/>
          <w:lang w:val="ru-RU"/>
        </w:rPr>
      </w:pPr>
      <w:r>
        <w:rPr>
          <w:b/>
          <w:lang w:val="ru-RU"/>
        </w:rPr>
        <w:t>Съем передней нижней крышки/панели</w:t>
      </w:r>
    </w:p>
    <w:p w:rsidR="00822B83" w:rsidRPr="003023D7" w:rsidRDefault="003023D7" w:rsidP="003023D7">
      <w:pPr>
        <w:rPr>
          <w:lang w:val="ru-RU"/>
        </w:rPr>
      </w:pPr>
      <w:proofErr w:type="gramStart"/>
      <w:r>
        <w:rPr>
          <w:lang w:val="ru-RU"/>
        </w:rPr>
        <w:t>Отсоедините нижнюю переднюю</w:t>
      </w:r>
      <w:r w:rsidRPr="00C97523">
        <w:rPr>
          <w:lang w:val="ru-RU"/>
        </w:rPr>
        <w:t xml:space="preserve"> </w:t>
      </w:r>
      <w:r>
        <w:rPr>
          <w:lang w:val="ru-RU"/>
        </w:rPr>
        <w:t>крышку</w:t>
      </w:r>
      <w:r w:rsidRPr="00C97523">
        <w:rPr>
          <w:lang w:val="ru-RU"/>
        </w:rPr>
        <w:t xml:space="preserve"> </w:t>
      </w:r>
      <w:r>
        <w:rPr>
          <w:lang w:val="ru-RU"/>
        </w:rPr>
        <w:t>потянув</w:t>
      </w:r>
      <w:proofErr w:type="gramEnd"/>
      <w:r>
        <w:rPr>
          <w:lang w:val="ru-RU"/>
        </w:rPr>
        <w:t xml:space="preserve"> за нижний край наружу</w:t>
      </w:r>
      <w:r w:rsidRPr="00C97523">
        <w:rPr>
          <w:lang w:val="ru-RU"/>
        </w:rPr>
        <w:t xml:space="preserve">. </w:t>
      </w:r>
      <w:r>
        <w:rPr>
          <w:lang w:val="ru-RU"/>
        </w:rPr>
        <w:t>Когда</w:t>
      </w:r>
      <w:r w:rsidRPr="00753965">
        <w:rPr>
          <w:lang w:val="ru-RU"/>
        </w:rPr>
        <w:t xml:space="preserve"> </w:t>
      </w:r>
      <w:r>
        <w:rPr>
          <w:lang w:val="ru-RU"/>
        </w:rPr>
        <w:t>часть панели будет открыта</w:t>
      </w:r>
      <w:r w:rsidRPr="00753965">
        <w:rPr>
          <w:lang w:val="ru-RU"/>
        </w:rPr>
        <w:t xml:space="preserve">, </w:t>
      </w:r>
      <w:r>
        <w:rPr>
          <w:lang w:val="ru-RU"/>
        </w:rPr>
        <w:t>потяните ее вниз</w:t>
      </w:r>
      <w:r w:rsidRPr="00753965">
        <w:rPr>
          <w:lang w:val="ru-RU"/>
        </w:rPr>
        <w:t xml:space="preserve">. </w:t>
      </w:r>
      <w:r>
        <w:rPr>
          <w:lang w:val="ru-RU"/>
        </w:rPr>
        <w:t>Установка на место происходит в обратном порядке</w:t>
      </w:r>
      <w:r w:rsidRPr="00753965">
        <w:rPr>
          <w:lang w:val="ru-RU"/>
        </w:rPr>
        <w:t>.</w:t>
      </w:r>
    </w:p>
    <w:p w:rsidR="00822B83" w:rsidRPr="003023D7" w:rsidRDefault="00822B83" w:rsidP="00822B83">
      <w:pPr>
        <w:rPr>
          <w:lang w:val="ru-RU"/>
        </w:rPr>
      </w:pPr>
    </w:p>
    <w:p w:rsidR="00822B83" w:rsidRPr="003023D7" w:rsidRDefault="00822B83" w:rsidP="00822B83">
      <w:pPr>
        <w:rPr>
          <w:lang w:val="ru-RU"/>
        </w:rPr>
      </w:pPr>
    </w:p>
    <w:p w:rsidR="00822B83" w:rsidRDefault="00BD3B46" w:rsidP="00822B83">
      <w:r w:rsidRPr="00BD3B46">
        <w:rPr>
          <w:noProof/>
        </w:rPr>
        <w:drawing>
          <wp:inline distT="0" distB="0" distL="0" distR="0">
            <wp:extent cx="2544825" cy="1944000"/>
            <wp:effectExtent l="19050" t="0" r="7875" b="0"/>
            <wp:docPr id="15" name="Kuva 8" descr="Alaetulevyn_irrotus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etulevyn_irrotus.eps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825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16A" w:rsidRDefault="001C616A" w:rsidP="00223208"/>
    <w:p w:rsidR="00C12371" w:rsidRDefault="00C12371" w:rsidP="00223208">
      <w:pPr>
        <w:sectPr w:rsidR="00C12371" w:rsidSect="00C12371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0E5D64" w:rsidRDefault="000E5D64" w:rsidP="00394E1A"/>
    <w:p w:rsidR="000F78A6" w:rsidRDefault="000F78A6" w:rsidP="00394E1A"/>
    <w:p w:rsidR="000F78A6" w:rsidRDefault="000F78A6" w:rsidP="00394E1A"/>
    <w:p w:rsidR="000F78A6" w:rsidRDefault="000F78A6" w:rsidP="00394E1A"/>
    <w:p w:rsidR="000F78A6" w:rsidRDefault="000F78A6" w:rsidP="00394E1A"/>
    <w:p w:rsidR="000F78A6" w:rsidRDefault="000F78A6" w:rsidP="00394E1A"/>
    <w:p w:rsidR="000F78A6" w:rsidRDefault="000F78A6" w:rsidP="00394E1A"/>
    <w:p w:rsidR="000F78A6" w:rsidRDefault="000F78A6" w:rsidP="00394E1A"/>
    <w:p w:rsidR="000F78A6" w:rsidRDefault="000F78A6" w:rsidP="00394E1A"/>
    <w:p w:rsidR="000F78A6" w:rsidRDefault="000F78A6" w:rsidP="00394E1A"/>
    <w:p w:rsidR="000F78A6" w:rsidRPr="00394E1A" w:rsidRDefault="000F78A6" w:rsidP="00394E1A"/>
    <w:p w:rsidR="00974727" w:rsidRDefault="00DB1860" w:rsidP="000D4B09">
      <w:pPr>
        <w:pStyle w:val="Otsikko1"/>
      </w:pPr>
      <w:bookmarkStart w:id="11" w:name="_Toc352744525"/>
      <w:bookmarkStart w:id="12" w:name="_Toc352761316"/>
      <w:r>
        <w:rPr>
          <w:lang w:val="ru-RU"/>
        </w:rPr>
        <w:lastRenderedPageBreak/>
        <w:t>Поставка и обработка</w:t>
      </w:r>
      <w:bookmarkEnd w:id="11"/>
      <w:bookmarkEnd w:id="12"/>
    </w:p>
    <w:p w:rsidR="00B01A2E" w:rsidRDefault="00B01A2E" w:rsidP="00B526D0">
      <w:pPr>
        <w:pStyle w:val="Otsikko2"/>
        <w:sectPr w:rsidR="00B01A2E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DB1860" w:rsidRPr="00862749" w:rsidRDefault="00DB1860" w:rsidP="00DB1860">
      <w:pPr>
        <w:pStyle w:val="Otsikko2"/>
      </w:pPr>
      <w:bookmarkStart w:id="13" w:name="_Toc352744526"/>
      <w:bookmarkStart w:id="14" w:name="_Toc352761317"/>
      <w:proofErr w:type="spellStart"/>
      <w:r>
        <w:lastRenderedPageBreak/>
        <w:t>Транспортировка</w:t>
      </w:r>
      <w:bookmarkEnd w:id="13"/>
      <w:bookmarkEnd w:id="14"/>
      <w:proofErr w:type="spellEnd"/>
    </w:p>
    <w:p w:rsidR="00893C7B" w:rsidRPr="00DB1860" w:rsidRDefault="00DB1860" w:rsidP="00DB1860">
      <w:pPr>
        <w:rPr>
          <w:lang w:val="ru-RU"/>
        </w:rPr>
      </w:pPr>
      <w:r>
        <w:rPr>
          <w:lang w:val="ru-RU"/>
        </w:rPr>
        <w:t>Водонагреватель перевозится и хранится в вертикальном положении и в сухом месте</w:t>
      </w:r>
      <w:r w:rsidRPr="00E46DF5">
        <w:rPr>
          <w:lang w:val="ru-RU"/>
        </w:rPr>
        <w:t xml:space="preserve">. </w:t>
      </w:r>
      <w:r>
        <w:rPr>
          <w:lang w:val="ru-RU"/>
        </w:rPr>
        <w:t>Его можно переносить горизонтально</w:t>
      </w:r>
      <w:r w:rsidRPr="00E46DF5">
        <w:rPr>
          <w:lang w:val="ru-RU"/>
        </w:rPr>
        <w:t xml:space="preserve">. </w:t>
      </w:r>
      <w:r>
        <w:rPr>
          <w:lang w:val="ru-RU"/>
        </w:rPr>
        <w:t>Грузить сверху на него ничего нельзя.</w:t>
      </w:r>
      <w:r w:rsidR="00893C7B" w:rsidRPr="00DB1860">
        <w:rPr>
          <w:lang w:val="ru-RU"/>
        </w:rPr>
        <w:t xml:space="preserve"> </w:t>
      </w:r>
    </w:p>
    <w:p w:rsidR="00DB1860" w:rsidRPr="00DB1860" w:rsidRDefault="00DB1860" w:rsidP="00DB1860">
      <w:pPr>
        <w:pStyle w:val="Otsikko2"/>
        <w:rPr>
          <w:lang w:val="ru-RU"/>
        </w:rPr>
      </w:pPr>
      <w:bookmarkStart w:id="15" w:name="_Toc352744527"/>
      <w:bookmarkStart w:id="16" w:name="_Toc352761318"/>
      <w:r w:rsidRPr="00DB1860">
        <w:rPr>
          <w:lang w:val="ru-RU"/>
        </w:rPr>
        <w:t>Монтаж</w:t>
      </w:r>
      <w:bookmarkEnd w:id="15"/>
      <w:bookmarkEnd w:id="16"/>
    </w:p>
    <w:p w:rsidR="00DB1860" w:rsidRPr="00E46DF5" w:rsidRDefault="00DB1860" w:rsidP="00DB1860">
      <w:pPr>
        <w:pStyle w:val="Leipteksti"/>
        <w:suppressAutoHyphens/>
        <w:rPr>
          <w:sz w:val="24"/>
          <w:lang w:val="ru-RU"/>
        </w:rPr>
      </w:pPr>
      <w:r w:rsidRPr="004D0BF4">
        <w:rPr>
          <w:sz w:val="24"/>
          <w:lang w:val="ru-RU"/>
        </w:rPr>
        <w:t xml:space="preserve">Перед монтажом не оставляйте </w:t>
      </w:r>
      <w:proofErr w:type="spellStart"/>
      <w:proofErr w:type="gramStart"/>
      <w:r w:rsidRPr="004D0BF4">
        <w:rPr>
          <w:sz w:val="24"/>
          <w:lang w:val="ru-RU"/>
        </w:rPr>
        <w:t>водонагре-ватель</w:t>
      </w:r>
      <w:proofErr w:type="spellEnd"/>
      <w:proofErr w:type="gramEnd"/>
      <w:r w:rsidRPr="004D0BF4">
        <w:rPr>
          <w:sz w:val="24"/>
          <w:lang w:val="ru-RU"/>
        </w:rPr>
        <w:t xml:space="preserve"> на основе, материал которой под-</w:t>
      </w:r>
      <w:proofErr w:type="spellStart"/>
      <w:r w:rsidRPr="004D0BF4">
        <w:rPr>
          <w:sz w:val="24"/>
          <w:lang w:val="ru-RU"/>
        </w:rPr>
        <w:t>вержен</w:t>
      </w:r>
      <w:proofErr w:type="spellEnd"/>
      <w:r w:rsidRPr="004D0BF4">
        <w:rPr>
          <w:sz w:val="24"/>
          <w:lang w:val="ru-RU"/>
        </w:rPr>
        <w:t xml:space="preserve"> влиянию влажности, так как из ба-ка может выливаться конденсат или </w:t>
      </w:r>
      <w:proofErr w:type="spellStart"/>
      <w:r w:rsidRPr="004D0BF4">
        <w:rPr>
          <w:sz w:val="24"/>
          <w:lang w:val="ru-RU"/>
        </w:rPr>
        <w:t>остат-ки</w:t>
      </w:r>
      <w:proofErr w:type="spellEnd"/>
      <w:r w:rsidRPr="004D0BF4">
        <w:rPr>
          <w:sz w:val="24"/>
          <w:lang w:val="ru-RU"/>
        </w:rPr>
        <w:t xml:space="preserve"> воды после </w:t>
      </w:r>
      <w:proofErr w:type="spellStart"/>
      <w:r w:rsidRPr="004D0BF4">
        <w:rPr>
          <w:sz w:val="24"/>
          <w:lang w:val="ru-RU"/>
        </w:rPr>
        <w:t>опрессовки</w:t>
      </w:r>
      <w:proofErr w:type="spellEnd"/>
      <w:r w:rsidRPr="00E46DF5">
        <w:rPr>
          <w:sz w:val="24"/>
          <w:lang w:val="ru-RU"/>
        </w:rPr>
        <w:t>.</w:t>
      </w:r>
    </w:p>
    <w:p w:rsidR="00DB1860" w:rsidRPr="004D0BF4" w:rsidRDefault="00DB1860" w:rsidP="00DB1860">
      <w:pPr>
        <w:suppressAutoHyphens/>
        <w:rPr>
          <w:lang w:val="ru-RU"/>
        </w:rPr>
      </w:pPr>
      <w:r w:rsidRPr="004D0BF4">
        <w:rPr>
          <w:lang w:val="ru-RU"/>
        </w:rPr>
        <w:t xml:space="preserve">Не закрывайте окрашенную обшивку  </w:t>
      </w:r>
      <w:proofErr w:type="gramStart"/>
      <w:r w:rsidRPr="004D0BF4">
        <w:rPr>
          <w:lang w:val="ru-RU"/>
        </w:rPr>
        <w:t>ре-</w:t>
      </w:r>
      <w:proofErr w:type="spellStart"/>
      <w:r w:rsidRPr="004D0BF4">
        <w:rPr>
          <w:lang w:val="ru-RU"/>
        </w:rPr>
        <w:t>зиной</w:t>
      </w:r>
      <w:proofErr w:type="spellEnd"/>
      <w:proofErr w:type="gramEnd"/>
      <w:r w:rsidRPr="004D0BF4">
        <w:rPr>
          <w:lang w:val="ru-RU"/>
        </w:rPr>
        <w:t>, пластиком или жесткой тканью – поверхность может повредиться.</w:t>
      </w:r>
    </w:p>
    <w:p w:rsidR="00DB1860" w:rsidRPr="004D0BF4" w:rsidRDefault="00DB1860" w:rsidP="00DB1860">
      <w:pPr>
        <w:pStyle w:val="Leipteksti"/>
        <w:suppressAutoHyphens/>
        <w:rPr>
          <w:sz w:val="24"/>
          <w:lang w:val="ru-RU"/>
        </w:rPr>
      </w:pPr>
      <w:r w:rsidRPr="004D0BF4">
        <w:rPr>
          <w:sz w:val="24"/>
          <w:lang w:val="ru-RU"/>
        </w:rPr>
        <w:t xml:space="preserve">Водонагреватель устанавливается на </w:t>
      </w:r>
      <w:proofErr w:type="spellStart"/>
      <w:proofErr w:type="gramStart"/>
      <w:r w:rsidRPr="004D0BF4">
        <w:rPr>
          <w:sz w:val="24"/>
          <w:lang w:val="ru-RU"/>
        </w:rPr>
        <w:t>проч-ную</w:t>
      </w:r>
      <w:proofErr w:type="spellEnd"/>
      <w:proofErr w:type="gramEnd"/>
      <w:r w:rsidRPr="004D0BF4">
        <w:rPr>
          <w:sz w:val="24"/>
          <w:lang w:val="ru-RU"/>
        </w:rPr>
        <w:t xml:space="preserve"> основу, способную выдержать </w:t>
      </w:r>
      <w:proofErr w:type="spellStart"/>
      <w:r w:rsidRPr="004D0BF4">
        <w:rPr>
          <w:sz w:val="24"/>
          <w:lang w:val="ru-RU"/>
        </w:rPr>
        <w:t>пол-ную</w:t>
      </w:r>
      <w:proofErr w:type="spellEnd"/>
      <w:r w:rsidRPr="004D0BF4">
        <w:rPr>
          <w:sz w:val="24"/>
          <w:lang w:val="ru-RU"/>
        </w:rPr>
        <w:t xml:space="preserve"> массу  наполненного бойлера (напр. бетонный пол).</w:t>
      </w:r>
    </w:p>
    <w:p w:rsidR="008F110C" w:rsidRPr="00DB1860" w:rsidRDefault="00DB1860" w:rsidP="00DB1860">
      <w:pPr>
        <w:pStyle w:val="Leipteksti"/>
        <w:suppressAutoHyphens/>
        <w:rPr>
          <w:color w:val="auto"/>
          <w:sz w:val="24"/>
          <w:lang w:val="ru-RU"/>
        </w:rPr>
      </w:pPr>
      <w:r>
        <w:rPr>
          <w:color w:val="auto"/>
          <w:sz w:val="24"/>
          <w:lang w:val="ru-RU"/>
        </w:rPr>
        <w:t>Рекомендуемое пространство для монтажа и обслуживания</w:t>
      </w:r>
      <w:r w:rsidRPr="00E46DF5">
        <w:rPr>
          <w:color w:val="auto"/>
          <w:sz w:val="24"/>
          <w:lang w:val="ru-RU"/>
        </w:rPr>
        <w:t xml:space="preserve"> 800 </w:t>
      </w:r>
      <w:r>
        <w:rPr>
          <w:color w:val="auto"/>
          <w:sz w:val="24"/>
          <w:lang w:val="ru-RU"/>
        </w:rPr>
        <w:t>мм спереди и</w:t>
      </w:r>
      <w:r w:rsidRPr="00E46DF5">
        <w:rPr>
          <w:color w:val="auto"/>
          <w:sz w:val="24"/>
          <w:lang w:val="ru-RU"/>
        </w:rPr>
        <w:t xml:space="preserve"> 400 </w:t>
      </w:r>
      <w:r>
        <w:rPr>
          <w:color w:val="auto"/>
          <w:sz w:val="24"/>
          <w:lang w:val="ru-RU"/>
        </w:rPr>
        <w:t>мм сверху</w:t>
      </w:r>
      <w:r w:rsidRPr="00E46DF5">
        <w:rPr>
          <w:color w:val="auto"/>
          <w:sz w:val="24"/>
          <w:lang w:val="ru-RU"/>
        </w:rPr>
        <w:t>.</w:t>
      </w:r>
      <w:r w:rsidR="008F110C" w:rsidRPr="00DB1860">
        <w:rPr>
          <w:color w:val="auto"/>
          <w:sz w:val="24"/>
          <w:lang w:val="ru-RU"/>
        </w:rPr>
        <w:t xml:space="preserve"> </w:t>
      </w:r>
    </w:p>
    <w:p w:rsidR="00394E1A" w:rsidRPr="00394E1A" w:rsidRDefault="008E04E7" w:rsidP="008F110C">
      <w:pPr>
        <w:pStyle w:val="Leipteksti"/>
        <w:suppressAutoHyphens/>
        <w:rPr>
          <w:color w:val="auto"/>
          <w:sz w:val="24"/>
        </w:rPr>
      </w:pPr>
      <w:r>
        <w:rPr>
          <w:noProof/>
          <w:color w:val="auto"/>
          <w:sz w:val="24"/>
        </w:rPr>
        <w:drawing>
          <wp:inline distT="0" distB="0" distL="0" distR="0">
            <wp:extent cx="2835275" cy="3710940"/>
            <wp:effectExtent l="0" t="0" r="3175" b="0"/>
            <wp:docPr id="1" name="Kuva 0" descr="KS_asennus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_asennus.eps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860" w:rsidRPr="00E46DF5" w:rsidRDefault="00DB1860" w:rsidP="00DB1860">
      <w:pPr>
        <w:pStyle w:val="Leipteksti"/>
        <w:suppressAutoHyphens/>
        <w:rPr>
          <w:sz w:val="24"/>
          <w:lang w:val="ru-RU"/>
        </w:rPr>
      </w:pPr>
      <w:r w:rsidRPr="004D0BF4">
        <w:rPr>
          <w:sz w:val="24"/>
          <w:lang w:val="ru-RU"/>
        </w:rPr>
        <w:lastRenderedPageBreak/>
        <w:t xml:space="preserve">Водонагреватель – вертикально стоящая модель и требуемое ему пространство </w:t>
      </w:r>
      <w:r>
        <w:rPr>
          <w:sz w:val="24"/>
          <w:lang w:val="ru-RU"/>
        </w:rPr>
        <w:t xml:space="preserve">в моделях на </w:t>
      </w:r>
      <w:r w:rsidRPr="00E46DF5">
        <w:rPr>
          <w:sz w:val="24"/>
          <w:lang w:val="ru-RU"/>
        </w:rPr>
        <w:t xml:space="preserve">220 </w:t>
      </w:r>
      <w:r>
        <w:rPr>
          <w:sz w:val="24"/>
          <w:lang w:val="ru-RU"/>
        </w:rPr>
        <w:t>и</w:t>
      </w:r>
      <w:r w:rsidRPr="00E46DF5">
        <w:rPr>
          <w:sz w:val="24"/>
          <w:lang w:val="ru-RU"/>
        </w:rPr>
        <w:t xml:space="preserve"> 300 </w:t>
      </w:r>
      <w:r>
        <w:rPr>
          <w:sz w:val="24"/>
          <w:lang w:val="ru-RU"/>
        </w:rPr>
        <w:t>л:</w:t>
      </w:r>
      <w:r w:rsidRPr="00E46DF5">
        <w:rPr>
          <w:sz w:val="24"/>
          <w:lang w:val="ru-RU"/>
        </w:rPr>
        <w:t xml:space="preserve"> 600 </w:t>
      </w:r>
      <w:r>
        <w:rPr>
          <w:sz w:val="24"/>
          <w:lang w:val="ru-RU"/>
        </w:rPr>
        <w:t>мм</w:t>
      </w:r>
      <w:r w:rsidRPr="00E46DF5">
        <w:rPr>
          <w:sz w:val="24"/>
          <w:lang w:val="ru-RU"/>
        </w:rPr>
        <w:t xml:space="preserve"> </w:t>
      </w:r>
      <w:r>
        <w:rPr>
          <w:sz w:val="24"/>
        </w:rPr>
        <w:t>x</w:t>
      </w:r>
      <w:r w:rsidRPr="00E46DF5">
        <w:rPr>
          <w:sz w:val="24"/>
          <w:lang w:val="ru-RU"/>
        </w:rPr>
        <w:t xml:space="preserve"> 600 </w:t>
      </w:r>
      <w:r>
        <w:rPr>
          <w:sz w:val="24"/>
          <w:lang w:val="ru-RU"/>
        </w:rPr>
        <w:t>мм</w:t>
      </w:r>
      <w:r w:rsidRPr="00E46DF5">
        <w:rPr>
          <w:sz w:val="24"/>
          <w:lang w:val="ru-RU"/>
        </w:rPr>
        <w:t xml:space="preserve"> </w:t>
      </w:r>
      <w:r>
        <w:rPr>
          <w:sz w:val="24"/>
          <w:lang w:val="ru-RU"/>
        </w:rPr>
        <w:t>и</w:t>
      </w:r>
      <w:r w:rsidRPr="00E46DF5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в </w:t>
      </w:r>
      <w:r w:rsidRPr="00E46DF5">
        <w:rPr>
          <w:sz w:val="24"/>
          <w:lang w:val="ru-RU"/>
        </w:rPr>
        <w:t xml:space="preserve">500 </w:t>
      </w:r>
      <w:r>
        <w:rPr>
          <w:sz w:val="24"/>
          <w:lang w:val="ru-RU"/>
        </w:rPr>
        <w:t>л:</w:t>
      </w:r>
      <w:r w:rsidRPr="00E46DF5">
        <w:rPr>
          <w:sz w:val="24"/>
          <w:lang w:val="ru-RU"/>
        </w:rPr>
        <w:t xml:space="preserve"> 730 </w:t>
      </w:r>
      <w:r>
        <w:rPr>
          <w:sz w:val="24"/>
        </w:rPr>
        <w:t>x</w:t>
      </w:r>
      <w:r w:rsidRPr="00E46DF5">
        <w:rPr>
          <w:sz w:val="24"/>
          <w:lang w:val="ru-RU"/>
        </w:rPr>
        <w:t xml:space="preserve"> 730 </w:t>
      </w:r>
      <w:r>
        <w:rPr>
          <w:sz w:val="24"/>
          <w:lang w:val="ru-RU"/>
        </w:rPr>
        <w:t>мм</w:t>
      </w:r>
      <w:r w:rsidRPr="00E46DF5">
        <w:rPr>
          <w:sz w:val="24"/>
          <w:lang w:val="ru-RU"/>
        </w:rPr>
        <w:t xml:space="preserve">. </w:t>
      </w:r>
      <w:r w:rsidRPr="004D0BF4">
        <w:rPr>
          <w:sz w:val="24"/>
          <w:lang w:val="ru-RU"/>
        </w:rPr>
        <w:t>Водонагрев</w:t>
      </w:r>
      <w:r>
        <w:rPr>
          <w:sz w:val="24"/>
          <w:lang w:val="ru-RU"/>
        </w:rPr>
        <w:t>а</w:t>
      </w:r>
      <w:r w:rsidRPr="004D0BF4">
        <w:rPr>
          <w:sz w:val="24"/>
          <w:lang w:val="ru-RU"/>
        </w:rPr>
        <w:t xml:space="preserve">тель устанавливают в вертикальном положении, в сухом помещении, вблизи дренажного колодца. При выборе места установки учесть также, что сливную трубу </w:t>
      </w:r>
      <w:proofErr w:type="spellStart"/>
      <w:proofErr w:type="gramStart"/>
      <w:r w:rsidRPr="004D0BF4">
        <w:rPr>
          <w:sz w:val="24"/>
          <w:lang w:val="ru-RU"/>
        </w:rPr>
        <w:t>предох</w:t>
      </w:r>
      <w:r>
        <w:rPr>
          <w:sz w:val="24"/>
          <w:lang w:val="ru-RU"/>
        </w:rPr>
        <w:t>-</w:t>
      </w:r>
      <w:r w:rsidRPr="004D0BF4">
        <w:rPr>
          <w:sz w:val="24"/>
          <w:lang w:val="ru-RU"/>
        </w:rPr>
        <w:t>ранительного</w:t>
      </w:r>
      <w:proofErr w:type="spellEnd"/>
      <w:proofErr w:type="gramEnd"/>
      <w:r w:rsidRPr="004D0BF4">
        <w:rPr>
          <w:sz w:val="24"/>
          <w:lang w:val="ru-RU"/>
        </w:rPr>
        <w:t xml:space="preserve"> клапана можно подвести к находящейся рядом канализации, и что при необходимости можно произвести </w:t>
      </w:r>
      <w:proofErr w:type="spellStart"/>
      <w:r w:rsidRPr="004D0BF4">
        <w:rPr>
          <w:sz w:val="24"/>
          <w:lang w:val="ru-RU"/>
        </w:rPr>
        <w:t>дре</w:t>
      </w:r>
      <w:r>
        <w:rPr>
          <w:sz w:val="24"/>
          <w:lang w:val="ru-RU"/>
        </w:rPr>
        <w:t>-</w:t>
      </w:r>
      <w:r w:rsidRPr="004D0BF4">
        <w:rPr>
          <w:sz w:val="24"/>
          <w:lang w:val="ru-RU"/>
        </w:rPr>
        <w:t>наж</w:t>
      </w:r>
      <w:proofErr w:type="spellEnd"/>
      <w:r w:rsidRPr="004D0BF4">
        <w:rPr>
          <w:sz w:val="24"/>
          <w:lang w:val="ru-RU"/>
        </w:rPr>
        <w:t xml:space="preserve"> водонагревателя</w:t>
      </w:r>
      <w:r w:rsidRPr="00E46DF5">
        <w:rPr>
          <w:sz w:val="24"/>
          <w:lang w:val="ru-RU"/>
        </w:rPr>
        <w:t>.</w:t>
      </w:r>
    </w:p>
    <w:p w:rsidR="00DB1860" w:rsidRPr="00E46DF5" w:rsidRDefault="00DB1860" w:rsidP="00DB1860">
      <w:pPr>
        <w:pStyle w:val="Leipteksti"/>
        <w:suppressAutoHyphens/>
        <w:rPr>
          <w:sz w:val="24"/>
          <w:lang w:val="ru-RU"/>
        </w:rPr>
      </w:pPr>
      <w:r w:rsidRPr="004D0BF4">
        <w:rPr>
          <w:sz w:val="24"/>
          <w:lang w:val="ru-RU"/>
        </w:rPr>
        <w:t xml:space="preserve">При заборе воды из собственного колодца, до монтажа надо убедиться в качестве </w:t>
      </w:r>
      <w:proofErr w:type="gramStart"/>
      <w:r w:rsidRPr="004D0BF4">
        <w:rPr>
          <w:sz w:val="24"/>
          <w:lang w:val="ru-RU"/>
        </w:rPr>
        <w:t>во-</w:t>
      </w:r>
      <w:proofErr w:type="spellStart"/>
      <w:r w:rsidRPr="004D0BF4">
        <w:rPr>
          <w:sz w:val="24"/>
          <w:lang w:val="ru-RU"/>
        </w:rPr>
        <w:t>ды</w:t>
      </w:r>
      <w:proofErr w:type="spellEnd"/>
      <w:proofErr w:type="gramEnd"/>
      <w:r w:rsidRPr="004D0BF4">
        <w:rPr>
          <w:sz w:val="24"/>
          <w:lang w:val="ru-RU"/>
        </w:rPr>
        <w:t xml:space="preserve">  </w:t>
      </w:r>
      <w:proofErr w:type="spellStart"/>
      <w:r w:rsidRPr="004D0BF4">
        <w:rPr>
          <w:sz w:val="24"/>
          <w:lang w:val="ru-RU"/>
        </w:rPr>
        <w:t>воизбежание</w:t>
      </w:r>
      <w:proofErr w:type="spellEnd"/>
      <w:r w:rsidRPr="004D0BF4">
        <w:rPr>
          <w:sz w:val="24"/>
          <w:lang w:val="ru-RU"/>
        </w:rPr>
        <w:t xml:space="preserve"> повреждения </w:t>
      </w:r>
      <w:proofErr w:type="spellStart"/>
      <w:r w:rsidRPr="004D0BF4">
        <w:rPr>
          <w:sz w:val="24"/>
          <w:lang w:val="ru-RU"/>
        </w:rPr>
        <w:t>оборудова-ния</w:t>
      </w:r>
      <w:proofErr w:type="spellEnd"/>
      <w:r w:rsidRPr="00E46DF5">
        <w:rPr>
          <w:sz w:val="24"/>
          <w:lang w:val="ru-RU"/>
        </w:rPr>
        <w:t xml:space="preserve">. </w:t>
      </w:r>
      <w:r>
        <w:rPr>
          <w:sz w:val="24"/>
          <w:lang w:val="ru-RU"/>
        </w:rPr>
        <w:t>Макс</w:t>
      </w:r>
      <w:r w:rsidRPr="00E46DF5">
        <w:rPr>
          <w:sz w:val="24"/>
          <w:lang w:val="ru-RU"/>
        </w:rPr>
        <w:t xml:space="preserve">. </w:t>
      </w:r>
      <w:r>
        <w:rPr>
          <w:sz w:val="24"/>
          <w:lang w:val="ru-RU"/>
        </w:rPr>
        <w:t>разрешенное</w:t>
      </w:r>
      <w:r w:rsidRPr="00E46DF5">
        <w:rPr>
          <w:sz w:val="24"/>
          <w:lang w:val="ru-RU"/>
        </w:rPr>
        <w:t xml:space="preserve"> </w:t>
      </w:r>
      <w:r>
        <w:rPr>
          <w:sz w:val="24"/>
          <w:lang w:val="ru-RU"/>
        </w:rPr>
        <w:t>содержание</w:t>
      </w:r>
      <w:r w:rsidRPr="00E46DF5">
        <w:rPr>
          <w:sz w:val="24"/>
          <w:lang w:val="ru-RU"/>
        </w:rPr>
        <w:t xml:space="preserve"> </w:t>
      </w:r>
      <w:proofErr w:type="spellStart"/>
      <w:proofErr w:type="gramStart"/>
      <w:r>
        <w:rPr>
          <w:sz w:val="24"/>
          <w:lang w:val="ru-RU"/>
        </w:rPr>
        <w:t>хло</w:t>
      </w:r>
      <w:r w:rsidRPr="00E46DF5">
        <w:rPr>
          <w:sz w:val="24"/>
          <w:lang w:val="ru-RU"/>
        </w:rPr>
        <w:t>-</w:t>
      </w:r>
      <w:r>
        <w:rPr>
          <w:sz w:val="24"/>
          <w:lang w:val="ru-RU"/>
        </w:rPr>
        <w:t>ридов</w:t>
      </w:r>
      <w:proofErr w:type="spellEnd"/>
      <w:proofErr w:type="gramEnd"/>
      <w:r w:rsidRPr="00E46DF5">
        <w:rPr>
          <w:sz w:val="24"/>
          <w:lang w:val="ru-RU"/>
        </w:rPr>
        <w:t xml:space="preserve"> 100 </w:t>
      </w:r>
      <w:r>
        <w:rPr>
          <w:sz w:val="24"/>
          <w:lang w:val="ru-RU"/>
        </w:rPr>
        <w:t>мг</w:t>
      </w:r>
      <w:r w:rsidRPr="00E46DF5">
        <w:rPr>
          <w:sz w:val="24"/>
          <w:lang w:val="ru-RU"/>
        </w:rPr>
        <w:t>/</w:t>
      </w:r>
      <w:r>
        <w:rPr>
          <w:sz w:val="24"/>
          <w:lang w:val="ru-RU"/>
        </w:rPr>
        <w:t>л</w:t>
      </w:r>
      <w:r w:rsidRPr="00E46DF5">
        <w:rPr>
          <w:sz w:val="24"/>
          <w:lang w:val="ru-RU"/>
        </w:rPr>
        <w:t xml:space="preserve">. </w:t>
      </w:r>
      <w:r w:rsidRPr="004D0BF4">
        <w:rPr>
          <w:sz w:val="24"/>
          <w:lang w:val="ru-RU"/>
        </w:rPr>
        <w:t>П</w:t>
      </w:r>
      <w:r>
        <w:rPr>
          <w:sz w:val="24"/>
          <w:lang w:val="ru-RU"/>
        </w:rPr>
        <w:t xml:space="preserve">ри необходимости </w:t>
      </w:r>
      <w:proofErr w:type="spellStart"/>
      <w:r>
        <w:rPr>
          <w:sz w:val="24"/>
          <w:lang w:val="ru-RU"/>
        </w:rPr>
        <w:t>реко-мендуем</w:t>
      </w:r>
      <w:proofErr w:type="spellEnd"/>
      <w:r>
        <w:rPr>
          <w:sz w:val="24"/>
          <w:lang w:val="ru-RU"/>
        </w:rPr>
        <w:t xml:space="preserve"> ос</w:t>
      </w:r>
      <w:r w:rsidRPr="004D0BF4">
        <w:rPr>
          <w:sz w:val="24"/>
          <w:lang w:val="ru-RU"/>
        </w:rPr>
        <w:t>нащение системы фильтром</w:t>
      </w:r>
      <w:r w:rsidRPr="00E46DF5">
        <w:rPr>
          <w:sz w:val="24"/>
          <w:lang w:val="ru-RU"/>
        </w:rPr>
        <w:t>.</w:t>
      </w:r>
    </w:p>
    <w:p w:rsidR="00B01A2E" w:rsidRPr="00DB1860" w:rsidRDefault="00DB1860" w:rsidP="00DB1860">
      <w:pPr>
        <w:rPr>
          <w:lang w:val="ru-RU"/>
        </w:rPr>
      </w:pPr>
      <w:r w:rsidRPr="004D0BF4">
        <w:rPr>
          <w:lang w:val="ru-RU"/>
        </w:rPr>
        <w:t xml:space="preserve">Если давление в сети превышает 6 бар, то в систему надо установить клапан </w:t>
      </w:r>
      <w:proofErr w:type="gramStart"/>
      <w:r w:rsidRPr="004D0BF4">
        <w:rPr>
          <w:lang w:val="ru-RU"/>
        </w:rPr>
        <w:t>пониже-</w:t>
      </w:r>
      <w:proofErr w:type="spellStart"/>
      <w:r w:rsidRPr="004D0BF4">
        <w:rPr>
          <w:lang w:val="ru-RU"/>
        </w:rPr>
        <w:t>ния</w:t>
      </w:r>
      <w:proofErr w:type="spellEnd"/>
      <w:proofErr w:type="gramEnd"/>
      <w:r w:rsidRPr="004D0BF4">
        <w:rPr>
          <w:lang w:val="ru-RU"/>
        </w:rPr>
        <w:t xml:space="preserve"> давления</w:t>
      </w:r>
      <w:r w:rsidRPr="00E46DF5">
        <w:rPr>
          <w:lang w:val="ru-RU"/>
        </w:rPr>
        <w:t>.</w:t>
      </w:r>
    </w:p>
    <w:p w:rsidR="00DB1860" w:rsidRPr="00194A64" w:rsidRDefault="00DB1860" w:rsidP="00DB1860">
      <w:pPr>
        <w:pStyle w:val="Otsikko2"/>
        <w:rPr>
          <w:lang w:val="ru-RU"/>
        </w:rPr>
      </w:pPr>
      <w:bookmarkStart w:id="17" w:name="_Toc352744528"/>
      <w:bookmarkStart w:id="18" w:name="_Toc352761319"/>
      <w:r>
        <w:t>IP</w:t>
      </w:r>
      <w:r w:rsidRPr="00194A64">
        <w:rPr>
          <w:lang w:val="ru-RU"/>
        </w:rPr>
        <w:t>-классификация</w:t>
      </w:r>
      <w:bookmarkEnd w:id="17"/>
      <w:bookmarkEnd w:id="18"/>
    </w:p>
    <w:p w:rsidR="00F87AD1" w:rsidRPr="00DB1860" w:rsidRDefault="00DB1860" w:rsidP="00DB1860">
      <w:pPr>
        <w:rPr>
          <w:lang w:val="ru-RU"/>
        </w:rPr>
      </w:pPr>
      <w:r>
        <w:rPr>
          <w:lang w:val="ru-RU"/>
        </w:rPr>
        <w:t>Прибор</w:t>
      </w:r>
      <w:r w:rsidRPr="006267BF">
        <w:rPr>
          <w:lang w:val="ru-RU"/>
        </w:rPr>
        <w:t xml:space="preserve"> </w:t>
      </w:r>
      <w:r>
        <w:rPr>
          <w:lang w:val="ru-RU"/>
        </w:rPr>
        <w:t xml:space="preserve">имеет класс защиты </w:t>
      </w:r>
      <w:r>
        <w:t>IP</w:t>
      </w:r>
      <w:r w:rsidRPr="00862749">
        <w:rPr>
          <w:lang w:val="ru-RU"/>
        </w:rPr>
        <w:t xml:space="preserve"> 34.</w:t>
      </w:r>
    </w:p>
    <w:p w:rsidR="00EE1AD9" w:rsidRPr="00DB1860" w:rsidRDefault="00DB1860" w:rsidP="00893C7B">
      <w:pPr>
        <w:rPr>
          <w:lang w:val="ru-RU"/>
        </w:rPr>
      </w:pPr>
      <w:r>
        <w:rPr>
          <w:lang w:val="ru-RU"/>
        </w:rPr>
        <w:t xml:space="preserve">При монтаже воздухообменной установки над водонагревателем позаботьтесь о </w:t>
      </w:r>
      <w:proofErr w:type="spellStart"/>
      <w:proofErr w:type="gramStart"/>
      <w:r>
        <w:rPr>
          <w:lang w:val="ru-RU"/>
        </w:rPr>
        <w:t>сли-ве</w:t>
      </w:r>
      <w:proofErr w:type="spellEnd"/>
      <w:proofErr w:type="gramEnd"/>
      <w:r>
        <w:rPr>
          <w:lang w:val="ru-RU"/>
        </w:rPr>
        <w:t xml:space="preserve"> возможного конденсата в канализацию</w:t>
      </w:r>
      <w:r w:rsidR="00AD463D" w:rsidRPr="00DB1860">
        <w:rPr>
          <w:lang w:val="ru-RU"/>
        </w:rPr>
        <w:t xml:space="preserve">. </w:t>
      </w:r>
    </w:p>
    <w:p w:rsidR="00DB1860" w:rsidRPr="00DB1860" w:rsidRDefault="00DB1860" w:rsidP="00DB1860">
      <w:pPr>
        <w:pStyle w:val="Otsikko2"/>
        <w:rPr>
          <w:lang w:val="ru-RU"/>
        </w:rPr>
      </w:pPr>
      <w:bookmarkStart w:id="19" w:name="_Toc352744529"/>
      <w:bookmarkStart w:id="20" w:name="_Toc352761320"/>
      <w:r w:rsidRPr="00DB1860">
        <w:rPr>
          <w:lang w:val="ru-RU"/>
        </w:rPr>
        <w:t>Утилизация</w:t>
      </w:r>
      <w:bookmarkEnd w:id="19"/>
      <w:bookmarkEnd w:id="20"/>
    </w:p>
    <w:p w:rsidR="00DB1860" w:rsidRPr="00AF6207" w:rsidRDefault="00DB1860" w:rsidP="00DB1860">
      <w:pPr>
        <w:rPr>
          <w:lang w:val="ru-RU"/>
        </w:rPr>
      </w:pPr>
      <w:r>
        <w:rPr>
          <w:lang w:val="ru-RU"/>
        </w:rPr>
        <w:t xml:space="preserve">Все материалы упаковки являются </w:t>
      </w:r>
      <w:proofErr w:type="gramStart"/>
      <w:r>
        <w:rPr>
          <w:lang w:val="ru-RU"/>
        </w:rPr>
        <w:t>утили-</w:t>
      </w:r>
      <w:proofErr w:type="spellStart"/>
      <w:r>
        <w:rPr>
          <w:lang w:val="ru-RU"/>
        </w:rPr>
        <w:t>зируемыми</w:t>
      </w:r>
      <w:proofErr w:type="spellEnd"/>
      <w:proofErr w:type="gramEnd"/>
      <w:r w:rsidRPr="00AF6207">
        <w:rPr>
          <w:lang w:val="ru-RU"/>
        </w:rPr>
        <w:t xml:space="preserve">. </w:t>
      </w:r>
    </w:p>
    <w:p w:rsidR="004D3F63" w:rsidRPr="00DB1860" w:rsidRDefault="00DB1860" w:rsidP="00DB1860">
      <w:pPr>
        <w:rPr>
          <w:lang w:val="ru-RU"/>
        </w:rPr>
      </w:pPr>
      <w:r w:rsidRPr="00AF6207">
        <w:rPr>
          <w:lang w:val="ru-RU"/>
        </w:rPr>
        <w:t>При выводе бойлера из эксплуатации надлежит убедиться, что водонагреватель доставят в специально предназначенный для этого пункт переработки</w:t>
      </w:r>
      <w:r w:rsidR="004D3F63" w:rsidRPr="00DB1860">
        <w:rPr>
          <w:lang w:val="ru-RU"/>
        </w:rPr>
        <w:t xml:space="preserve">. </w:t>
      </w:r>
    </w:p>
    <w:p w:rsidR="008B496B" w:rsidRDefault="00CC51A0" w:rsidP="004D3F63">
      <w:pPr>
        <w:jc w:val="center"/>
        <w:rPr>
          <w:color w:val="auto"/>
        </w:rPr>
      </w:pPr>
      <w:r w:rsidRPr="00CC51A0">
        <w:rPr>
          <w:noProof/>
          <w:color w:val="auto"/>
        </w:rPr>
        <w:drawing>
          <wp:inline distT="0" distB="0" distL="0" distR="0">
            <wp:extent cx="1146558" cy="1004836"/>
            <wp:effectExtent l="19050" t="0" r="0" b="0"/>
            <wp:docPr id="66" name="Kuva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8F8" w:rsidRDefault="002B08F8" w:rsidP="004D3F63">
      <w:pPr>
        <w:jc w:val="center"/>
        <w:rPr>
          <w:color w:val="auto"/>
        </w:rPr>
      </w:pPr>
    </w:p>
    <w:p w:rsidR="00822B83" w:rsidRDefault="00822B83" w:rsidP="004D3F63">
      <w:pPr>
        <w:jc w:val="center"/>
        <w:rPr>
          <w:color w:val="auto"/>
        </w:rPr>
        <w:sectPr w:rsidR="00822B83" w:rsidSect="00822B83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B01A2E" w:rsidRDefault="00B01A2E">
      <w:pPr>
        <w:tabs>
          <w:tab w:val="clear" w:pos="400"/>
        </w:tabs>
        <w:spacing w:before="0" w:after="0"/>
        <w:jc w:val="left"/>
      </w:pPr>
    </w:p>
    <w:p w:rsidR="009710AF" w:rsidRDefault="00790BF4" w:rsidP="000D4B09">
      <w:pPr>
        <w:pStyle w:val="Otsikko1"/>
      </w:pPr>
      <w:bookmarkStart w:id="21" w:name="_Toc352744531"/>
      <w:bookmarkStart w:id="22" w:name="_Toc352761321"/>
      <w:r>
        <w:rPr>
          <w:lang w:val="ru-RU"/>
        </w:rPr>
        <w:lastRenderedPageBreak/>
        <w:t>Конструкция водонагревателя</w:t>
      </w:r>
      <w:bookmarkEnd w:id="21"/>
      <w:bookmarkEnd w:id="22"/>
    </w:p>
    <w:p w:rsidR="000A4344" w:rsidRDefault="000A4344" w:rsidP="00B526D0">
      <w:pPr>
        <w:pStyle w:val="Otsikko2"/>
        <w:sectPr w:rsidR="000A4344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091C16" w:rsidRDefault="00790BF4" w:rsidP="00B526D0">
      <w:pPr>
        <w:pStyle w:val="Otsikko2"/>
        <w:ind w:left="284"/>
      </w:pPr>
      <w:bookmarkStart w:id="23" w:name="_Toc352744532"/>
      <w:bookmarkStart w:id="24" w:name="_Toc352761322"/>
      <w:proofErr w:type="spellStart"/>
      <w:r>
        <w:lastRenderedPageBreak/>
        <w:t>Основные</w:t>
      </w:r>
      <w:proofErr w:type="spellEnd"/>
      <w:r>
        <w:t xml:space="preserve"> </w:t>
      </w:r>
      <w:proofErr w:type="spellStart"/>
      <w:r>
        <w:t>компоненты</w:t>
      </w:r>
      <w:bookmarkEnd w:id="23"/>
      <w:bookmarkEnd w:id="24"/>
      <w:proofErr w:type="spellEnd"/>
    </w:p>
    <w:p w:rsidR="003023A2" w:rsidRDefault="00DF585A" w:rsidP="002C1FA6">
      <w:pPr>
        <w:jc w:val="center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1002030</wp:posOffset>
                </wp:positionH>
                <wp:positionV relativeFrom="paragraph">
                  <wp:posOffset>6459855</wp:posOffset>
                </wp:positionV>
                <wp:extent cx="1478280" cy="322580"/>
                <wp:effectExtent l="11430" t="11430" r="5715" b="8890"/>
                <wp:wrapNone/>
                <wp:docPr id="2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8280" cy="322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" o:spid="_x0000_s1026" type="#_x0000_t32" style="position:absolute;margin-left:78.9pt;margin-top:508.65pt;width:116.4pt;height:25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" strokecolor="black [3213]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2292985</wp:posOffset>
                </wp:positionH>
                <wp:positionV relativeFrom="paragraph">
                  <wp:posOffset>6612255</wp:posOffset>
                </wp:positionV>
                <wp:extent cx="530225" cy="317500"/>
                <wp:effectExtent l="6985" t="11430" r="5715" b="13970"/>
                <wp:wrapNone/>
                <wp:docPr id="2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516" w:rsidRPr="00223208" w:rsidRDefault="00572516" w:rsidP="000E6FC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MT1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9" o:spid="_x0000_s1026" type="#_x0000_t116" style="position:absolute;left:0;text-align:left;margin-left:180.55pt;margin-top:520.65pt;width:41.75pt;height: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" fillcolor="white [3212]" strokecolor="black [3213]">
                <v:textbox>
                  <w:txbxContent>
                    <w:p w:rsidR="00572516" w:rsidRPr="00223208" w:rsidRDefault="00572516" w:rsidP="000E6FC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MT1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1436370</wp:posOffset>
                </wp:positionH>
                <wp:positionV relativeFrom="paragraph">
                  <wp:posOffset>781050</wp:posOffset>
                </wp:positionV>
                <wp:extent cx="856615" cy="289560"/>
                <wp:effectExtent l="7620" t="9525" r="12065" b="5715"/>
                <wp:wrapNone/>
                <wp:docPr id="2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6615" cy="289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113.1pt;margin-top:61.5pt;width:67.45pt;height:2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781050</wp:posOffset>
                </wp:positionV>
                <wp:extent cx="748665" cy="289560"/>
                <wp:effectExtent l="13335" t="9525" r="9525" b="5715"/>
                <wp:wrapNone/>
                <wp:docPr id="2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8665" cy="289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36.3pt;margin-top:61.5pt;width:58.95pt;height:22.8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18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1070610</wp:posOffset>
                </wp:positionV>
                <wp:extent cx="810895" cy="838200"/>
                <wp:effectExtent l="13335" t="13335" r="13970" b="5715"/>
                <wp:wrapNone/>
                <wp:docPr id="2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10895" cy="838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36.3pt;margin-top:84.3pt;width:63.85pt;height:66pt;flip:x;z-index:2516531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2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1070610</wp:posOffset>
                </wp:positionV>
                <wp:extent cx="664845" cy="838200"/>
                <wp:effectExtent l="5715" t="13335" r="5715" b="5715"/>
                <wp:wrapNone/>
                <wp:docPr id="2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845" cy="838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122.7pt;margin-top:84.3pt;width:52.35pt;height:66pt;z-index:2516541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" strokecolor="black [3213]"/>
            </w:pict>
          </mc:Fallback>
        </mc:AlternateContent>
      </w:r>
      <w:r w:rsidR="00AD2EF4">
        <w:rPr>
          <w:noProof/>
        </w:rPr>
        <w:drawing>
          <wp:inline distT="0" distB="0" distL="0" distR="0">
            <wp:extent cx="1477613" cy="7356022"/>
            <wp:effectExtent l="0" t="0" r="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akuva_leikattu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884" cy="735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69" behindDoc="0" locked="0" layoutInCell="1" allowOverlap="1">
                <wp:simplePos x="0" y="0"/>
                <wp:positionH relativeFrom="column">
                  <wp:posOffset>1929130</wp:posOffset>
                </wp:positionH>
                <wp:positionV relativeFrom="paragraph">
                  <wp:posOffset>1070610</wp:posOffset>
                </wp:positionV>
                <wp:extent cx="363855" cy="428625"/>
                <wp:effectExtent l="5080" t="13335" r="12065" b="5715"/>
                <wp:wrapNone/>
                <wp:docPr id="2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3855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151.9pt;margin-top:84.3pt;width:28.65pt;height:33.75pt;z-index:2516510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3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1070610</wp:posOffset>
                </wp:positionV>
                <wp:extent cx="506730" cy="428625"/>
                <wp:effectExtent l="13335" t="13335" r="13335" b="5715"/>
                <wp:wrapNone/>
                <wp:docPr id="2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6730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6.3pt;margin-top:84.3pt;width:39.9pt;height:33.75pt;flip:x;z-index:2516520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1324610</wp:posOffset>
                </wp:positionV>
                <wp:extent cx="530225" cy="317500"/>
                <wp:effectExtent l="5080" t="10160" r="7620" b="5715"/>
                <wp:wrapNone/>
                <wp:docPr id="20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516" w:rsidRPr="00223208" w:rsidRDefault="00572516" w:rsidP="003F606C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MT4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7" type="#_x0000_t116" style="position:absolute;left:0;text-align:left;margin-left:7.15pt;margin-top:104.3pt;width:41.75pt;height: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" fillcolor="white [3212]" strokecolor="black [3213]">
                <v:textbox>
                  <w:txbxContent>
                    <w:p w:rsidR="00572516" w:rsidRPr="00223208" w:rsidRDefault="00572516" w:rsidP="003F606C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MT4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2160270</wp:posOffset>
                </wp:positionH>
                <wp:positionV relativeFrom="paragraph">
                  <wp:posOffset>1324610</wp:posOffset>
                </wp:positionV>
                <wp:extent cx="530225" cy="317500"/>
                <wp:effectExtent l="7620" t="10160" r="5080" b="5715"/>
                <wp:wrapNone/>
                <wp:docPr id="19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516" w:rsidRPr="00223208" w:rsidRDefault="00572516" w:rsidP="003F606C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MT3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8" type="#_x0000_t116" style="position:absolute;left:0;text-align:left;margin-left:170.1pt;margin-top:104.3pt;width:41.75pt;height: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" fillcolor="white [3212]" strokecolor="black [3213]">
                <v:textbox>
                  <w:txbxContent>
                    <w:p w:rsidR="00572516" w:rsidRPr="00223208" w:rsidRDefault="00572516" w:rsidP="003F606C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MT3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1772285</wp:posOffset>
                </wp:positionV>
                <wp:extent cx="530225" cy="317500"/>
                <wp:effectExtent l="5080" t="10160" r="7620" b="5715"/>
                <wp:wrapNone/>
                <wp:docPr id="1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516" w:rsidRPr="00223208" w:rsidRDefault="00572516" w:rsidP="003F606C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PL3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9" type="#_x0000_t116" style="position:absolute;left:0;text-align:left;margin-left:7.15pt;margin-top:139.55pt;width:41.75pt;height: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" fillcolor="white [3212]" strokecolor="black [3213]">
                <v:textbox>
                  <w:txbxContent>
                    <w:p w:rsidR="00572516" w:rsidRPr="00223208" w:rsidRDefault="00572516" w:rsidP="003F606C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PL3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2160270</wp:posOffset>
                </wp:positionH>
                <wp:positionV relativeFrom="paragraph">
                  <wp:posOffset>1772285</wp:posOffset>
                </wp:positionV>
                <wp:extent cx="530225" cy="317500"/>
                <wp:effectExtent l="7620" t="10160" r="5080" b="5715"/>
                <wp:wrapNone/>
                <wp:docPr id="1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516" w:rsidRPr="00223208" w:rsidRDefault="00572516" w:rsidP="003F606C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PL4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30" type="#_x0000_t116" style="position:absolute;left:0;text-align:left;margin-left:170.1pt;margin-top:139.55pt;width:41.75pt;height: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" fillcolor="white [3212]" strokecolor="black [3213]">
                <v:textbox>
                  <w:txbxContent>
                    <w:p w:rsidR="00572516" w:rsidRPr="00223208" w:rsidRDefault="00572516" w:rsidP="003F606C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PL4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2160270</wp:posOffset>
                </wp:positionH>
                <wp:positionV relativeFrom="paragraph">
                  <wp:posOffset>851535</wp:posOffset>
                </wp:positionV>
                <wp:extent cx="530225" cy="317500"/>
                <wp:effectExtent l="7620" t="13335" r="5080" b="12065"/>
                <wp:wrapNone/>
                <wp:docPr id="1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516" w:rsidRPr="00223208" w:rsidRDefault="00572516" w:rsidP="000E6FC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PL1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31" type="#_x0000_t116" style="position:absolute;left:0;text-align:left;margin-left:170.1pt;margin-top:67.05pt;width:41.75pt;height: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" fillcolor="white [3212]" strokecolor="black [3213]">
                <v:textbox>
                  <w:txbxContent>
                    <w:p w:rsidR="00572516" w:rsidRPr="00223208" w:rsidRDefault="00572516" w:rsidP="000E6FC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PL1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851535</wp:posOffset>
                </wp:positionV>
                <wp:extent cx="530225" cy="317500"/>
                <wp:effectExtent l="5080" t="13335" r="7620" b="12065"/>
                <wp:wrapNone/>
                <wp:docPr id="1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516" w:rsidRPr="00223208" w:rsidRDefault="00572516" w:rsidP="000E6FC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PL2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32" type="#_x0000_t116" style="position:absolute;left:0;text-align:left;margin-left:7.15pt;margin-top:67.05pt;width:41.75pt;height: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" fillcolor="white [3212]" strokecolor="black [3213]">
                <v:textbox>
                  <w:txbxContent>
                    <w:p w:rsidR="00572516" w:rsidRPr="00223208" w:rsidRDefault="00572516" w:rsidP="000E6FC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PL2</w:t>
                      </w:r>
                    </w:p>
                  </w:txbxContent>
                </v:textbox>
              </v:shape>
            </w:pict>
          </mc:Fallback>
        </mc:AlternateContent>
      </w:r>
    </w:p>
    <w:p w:rsidR="002C1FA6" w:rsidRDefault="002C1FA6" w:rsidP="002C1FA6">
      <w:pPr>
        <w:jc w:val="center"/>
      </w:pPr>
    </w:p>
    <w:p w:rsidR="002C1FA6" w:rsidRDefault="002C1FA6" w:rsidP="002C1FA6">
      <w:pPr>
        <w:jc w:val="center"/>
      </w:pPr>
    </w:p>
    <w:p w:rsidR="002C1FA6" w:rsidRDefault="002C1FA6" w:rsidP="002C1FA6">
      <w:pPr>
        <w:jc w:val="center"/>
      </w:pPr>
    </w:p>
    <w:p w:rsidR="002C1FA6" w:rsidRPr="00091C16" w:rsidRDefault="002C1FA6" w:rsidP="002C1FA6">
      <w:pPr>
        <w:jc w:val="center"/>
      </w:pPr>
    </w:p>
    <w:p w:rsidR="000A4344" w:rsidRPr="00D72818" w:rsidRDefault="00790BF4" w:rsidP="00091C16">
      <w:pPr>
        <w:rPr>
          <w:b/>
          <w:lang w:val="ru-RU"/>
        </w:rPr>
      </w:pPr>
      <w:r>
        <w:rPr>
          <w:b/>
          <w:lang w:val="ru-RU"/>
        </w:rPr>
        <w:t>Соединения штуцеров</w:t>
      </w:r>
    </w:p>
    <w:p w:rsidR="00682089" w:rsidRPr="00D72818" w:rsidRDefault="00682089" w:rsidP="00682089">
      <w:pPr>
        <w:rPr>
          <w:sz w:val="20"/>
          <w:szCs w:val="20"/>
          <w:lang w:val="ru-RU"/>
        </w:rPr>
      </w:pPr>
      <w:r w:rsidRPr="00A719BB">
        <w:rPr>
          <w:sz w:val="20"/>
          <w:szCs w:val="20"/>
        </w:rPr>
        <w:t>PL</w:t>
      </w:r>
      <w:r w:rsidRPr="00D72818">
        <w:rPr>
          <w:sz w:val="20"/>
          <w:szCs w:val="20"/>
          <w:lang w:val="ru-RU"/>
        </w:rPr>
        <w:t xml:space="preserve">1 – </w:t>
      </w:r>
      <w:r w:rsidR="00D72818">
        <w:rPr>
          <w:sz w:val="20"/>
          <w:lang w:val="ru-RU"/>
        </w:rPr>
        <w:t>Холодная вода из сети</w:t>
      </w:r>
      <w:r w:rsidR="000E5D64" w:rsidRPr="00D72818">
        <w:rPr>
          <w:sz w:val="20"/>
          <w:szCs w:val="20"/>
          <w:lang w:val="ru-RU"/>
        </w:rPr>
        <w:t xml:space="preserve"> </w:t>
      </w:r>
      <w:r w:rsidR="00647EDB" w:rsidRPr="00D72818">
        <w:rPr>
          <w:sz w:val="20"/>
          <w:szCs w:val="20"/>
          <w:lang w:val="ru-RU"/>
        </w:rPr>
        <w:t>(Ø18</w:t>
      </w:r>
      <w:r w:rsidRPr="00D72818">
        <w:rPr>
          <w:sz w:val="20"/>
          <w:szCs w:val="20"/>
          <w:lang w:val="ru-RU"/>
        </w:rPr>
        <w:t xml:space="preserve"> </w:t>
      </w:r>
      <w:r w:rsidR="00647EDB">
        <w:rPr>
          <w:sz w:val="20"/>
          <w:szCs w:val="20"/>
        </w:rPr>
        <w:t>HST</w:t>
      </w:r>
      <w:r w:rsidRPr="00D72818">
        <w:rPr>
          <w:sz w:val="20"/>
          <w:szCs w:val="20"/>
          <w:lang w:val="ru-RU"/>
        </w:rPr>
        <w:t>)</w:t>
      </w:r>
    </w:p>
    <w:p w:rsidR="00682089" w:rsidRPr="00D72818" w:rsidRDefault="00682089" w:rsidP="00682089">
      <w:pPr>
        <w:rPr>
          <w:sz w:val="20"/>
          <w:szCs w:val="20"/>
          <w:lang w:val="ru-RU"/>
        </w:rPr>
      </w:pPr>
      <w:r w:rsidRPr="00A719BB">
        <w:rPr>
          <w:sz w:val="20"/>
          <w:szCs w:val="20"/>
        </w:rPr>
        <w:t>PL</w:t>
      </w:r>
      <w:r w:rsidRPr="00D72818">
        <w:rPr>
          <w:sz w:val="20"/>
          <w:szCs w:val="20"/>
          <w:lang w:val="ru-RU"/>
        </w:rPr>
        <w:t xml:space="preserve">2 – </w:t>
      </w:r>
      <w:r w:rsidR="00D72818">
        <w:rPr>
          <w:sz w:val="20"/>
          <w:lang w:val="ru-RU"/>
        </w:rPr>
        <w:t>Выход горячей воды</w:t>
      </w:r>
      <w:r w:rsidRPr="00D72818">
        <w:rPr>
          <w:sz w:val="20"/>
          <w:szCs w:val="20"/>
          <w:lang w:val="ru-RU"/>
        </w:rPr>
        <w:t xml:space="preserve"> </w:t>
      </w:r>
      <w:r w:rsidR="00647EDB" w:rsidRPr="00D72818">
        <w:rPr>
          <w:sz w:val="20"/>
          <w:szCs w:val="20"/>
          <w:lang w:val="ru-RU"/>
        </w:rPr>
        <w:t xml:space="preserve">(Ø18 </w:t>
      </w:r>
      <w:r w:rsidR="00647EDB">
        <w:rPr>
          <w:sz w:val="20"/>
          <w:szCs w:val="20"/>
        </w:rPr>
        <w:t>HST</w:t>
      </w:r>
      <w:r w:rsidRPr="00D72818">
        <w:rPr>
          <w:sz w:val="20"/>
          <w:szCs w:val="20"/>
          <w:lang w:val="ru-RU"/>
        </w:rPr>
        <w:t>)</w:t>
      </w:r>
    </w:p>
    <w:p w:rsidR="00682089" w:rsidRPr="00D72818" w:rsidRDefault="000E5D64" w:rsidP="00682089">
      <w:pPr>
        <w:rPr>
          <w:sz w:val="20"/>
          <w:szCs w:val="20"/>
          <w:lang w:val="ru-RU"/>
        </w:rPr>
      </w:pPr>
      <w:r>
        <w:rPr>
          <w:sz w:val="20"/>
          <w:szCs w:val="20"/>
        </w:rPr>
        <w:t>PL</w:t>
      </w:r>
      <w:r w:rsidRPr="00D72818">
        <w:rPr>
          <w:sz w:val="20"/>
          <w:szCs w:val="20"/>
          <w:lang w:val="ru-RU"/>
        </w:rPr>
        <w:t xml:space="preserve">3 – </w:t>
      </w:r>
      <w:r w:rsidR="00D72818">
        <w:rPr>
          <w:sz w:val="20"/>
          <w:szCs w:val="20"/>
          <w:lang w:val="ru-RU"/>
        </w:rPr>
        <w:t>Змеевик</w:t>
      </w:r>
      <w:r w:rsidR="00D72818" w:rsidRPr="00530899">
        <w:rPr>
          <w:sz w:val="20"/>
          <w:szCs w:val="20"/>
          <w:lang w:val="ru-RU"/>
        </w:rPr>
        <w:t xml:space="preserve"> </w:t>
      </w:r>
      <w:r w:rsidR="00D72818">
        <w:rPr>
          <w:sz w:val="20"/>
          <w:szCs w:val="20"/>
          <w:lang w:val="ru-RU"/>
        </w:rPr>
        <w:t>зарядки</w:t>
      </w:r>
      <w:r w:rsidR="00D72818" w:rsidRPr="00530899">
        <w:rPr>
          <w:sz w:val="20"/>
          <w:szCs w:val="20"/>
          <w:lang w:val="ru-RU"/>
        </w:rPr>
        <w:t xml:space="preserve">, </w:t>
      </w:r>
      <w:r w:rsidR="00D72818">
        <w:rPr>
          <w:sz w:val="20"/>
          <w:szCs w:val="20"/>
          <w:lang w:val="ru-RU"/>
        </w:rPr>
        <w:t>вход</w:t>
      </w:r>
      <w:r w:rsidR="00D72818" w:rsidRPr="00530899">
        <w:rPr>
          <w:sz w:val="20"/>
          <w:szCs w:val="20"/>
          <w:lang w:val="ru-RU"/>
        </w:rPr>
        <w:t xml:space="preserve"> (</w:t>
      </w:r>
      <w:r w:rsidR="00D72818">
        <w:rPr>
          <w:sz w:val="20"/>
          <w:szCs w:val="20"/>
          <w:lang w:val="ru-RU"/>
        </w:rPr>
        <w:t>3/4</w:t>
      </w:r>
      <w:r w:rsidR="00D72818" w:rsidRPr="00530899">
        <w:rPr>
          <w:sz w:val="20"/>
          <w:szCs w:val="20"/>
          <w:lang w:val="ru-RU"/>
        </w:rPr>
        <w:t xml:space="preserve">” </w:t>
      </w:r>
      <w:r w:rsidR="00D72818">
        <w:rPr>
          <w:sz w:val="20"/>
          <w:szCs w:val="20"/>
          <w:lang w:val="ru-RU"/>
        </w:rPr>
        <w:t>наружная резьба</w:t>
      </w:r>
      <w:r w:rsidR="00682089" w:rsidRPr="00D72818">
        <w:rPr>
          <w:sz w:val="20"/>
          <w:szCs w:val="20"/>
          <w:lang w:val="ru-RU"/>
        </w:rPr>
        <w:t>)</w:t>
      </w:r>
    </w:p>
    <w:p w:rsidR="00682089" w:rsidRPr="00D72818" w:rsidRDefault="00682089" w:rsidP="00682089">
      <w:pPr>
        <w:rPr>
          <w:sz w:val="20"/>
          <w:szCs w:val="20"/>
          <w:lang w:val="ru-RU"/>
        </w:rPr>
      </w:pPr>
      <w:r w:rsidRPr="00A719BB">
        <w:rPr>
          <w:sz w:val="20"/>
          <w:szCs w:val="20"/>
        </w:rPr>
        <w:t>PL</w:t>
      </w:r>
      <w:r w:rsidRPr="00D72818">
        <w:rPr>
          <w:sz w:val="20"/>
          <w:szCs w:val="20"/>
          <w:lang w:val="ru-RU"/>
        </w:rPr>
        <w:t xml:space="preserve">4 – </w:t>
      </w:r>
      <w:r w:rsidR="00D72818">
        <w:rPr>
          <w:sz w:val="20"/>
          <w:szCs w:val="20"/>
          <w:lang w:val="ru-RU"/>
        </w:rPr>
        <w:t>Змеевик зарядки</w:t>
      </w:r>
      <w:r w:rsidR="00D72818" w:rsidRPr="00530899">
        <w:rPr>
          <w:sz w:val="20"/>
          <w:szCs w:val="20"/>
          <w:lang w:val="ru-RU"/>
        </w:rPr>
        <w:t xml:space="preserve">, </w:t>
      </w:r>
      <w:r w:rsidR="00D72818">
        <w:rPr>
          <w:sz w:val="20"/>
          <w:szCs w:val="20"/>
          <w:lang w:val="ru-RU"/>
        </w:rPr>
        <w:t>выход</w:t>
      </w:r>
      <w:r w:rsidR="00D72818" w:rsidRPr="00530899">
        <w:rPr>
          <w:sz w:val="20"/>
          <w:szCs w:val="20"/>
          <w:lang w:val="ru-RU"/>
        </w:rPr>
        <w:t xml:space="preserve"> (</w:t>
      </w:r>
      <w:r w:rsidR="00D72818">
        <w:rPr>
          <w:sz w:val="20"/>
          <w:szCs w:val="20"/>
          <w:lang w:val="ru-RU"/>
        </w:rPr>
        <w:t>3/4</w:t>
      </w:r>
      <w:r w:rsidR="00D72818" w:rsidRPr="00530899">
        <w:rPr>
          <w:sz w:val="20"/>
          <w:szCs w:val="20"/>
          <w:lang w:val="ru-RU"/>
        </w:rPr>
        <w:t xml:space="preserve">” </w:t>
      </w:r>
      <w:r w:rsidR="00D72818">
        <w:rPr>
          <w:sz w:val="20"/>
          <w:szCs w:val="20"/>
          <w:lang w:val="ru-RU"/>
        </w:rPr>
        <w:t>наружная</w:t>
      </w:r>
      <w:r w:rsidR="00D72818" w:rsidRPr="00530899">
        <w:rPr>
          <w:sz w:val="20"/>
          <w:szCs w:val="20"/>
          <w:lang w:val="ru-RU"/>
        </w:rPr>
        <w:t xml:space="preserve"> </w:t>
      </w:r>
      <w:r w:rsidR="00D72818">
        <w:rPr>
          <w:sz w:val="20"/>
          <w:szCs w:val="20"/>
          <w:lang w:val="ru-RU"/>
        </w:rPr>
        <w:t>рез</w:t>
      </w:r>
      <w:r w:rsidR="00D72818">
        <w:rPr>
          <w:sz w:val="20"/>
          <w:szCs w:val="20"/>
          <w:lang w:val="ru-RU"/>
        </w:rPr>
        <w:t>ь</w:t>
      </w:r>
      <w:r w:rsidR="00D72818">
        <w:rPr>
          <w:sz w:val="20"/>
          <w:szCs w:val="20"/>
          <w:lang w:val="ru-RU"/>
        </w:rPr>
        <w:t>ба</w:t>
      </w:r>
      <w:r w:rsidRPr="00D72818">
        <w:rPr>
          <w:sz w:val="20"/>
          <w:szCs w:val="20"/>
          <w:lang w:val="ru-RU"/>
        </w:rPr>
        <w:t>)</w:t>
      </w:r>
    </w:p>
    <w:p w:rsidR="00647EDB" w:rsidRPr="00D72818" w:rsidRDefault="00647EDB" w:rsidP="00682089">
      <w:pPr>
        <w:rPr>
          <w:sz w:val="20"/>
          <w:szCs w:val="20"/>
          <w:lang w:val="ru-RU"/>
        </w:rPr>
      </w:pPr>
    </w:p>
    <w:p w:rsidR="00A719BB" w:rsidRPr="00790BF4" w:rsidRDefault="00790BF4" w:rsidP="00091C16">
      <w:pPr>
        <w:rPr>
          <w:b/>
          <w:lang w:val="ru-RU"/>
        </w:rPr>
      </w:pPr>
      <w:r>
        <w:rPr>
          <w:b/>
          <w:lang w:val="ru-RU"/>
        </w:rPr>
        <w:t>Другое</w:t>
      </w:r>
    </w:p>
    <w:p w:rsidR="00A719BB" w:rsidRPr="00790BF4" w:rsidRDefault="00A719BB" w:rsidP="00091C16">
      <w:pPr>
        <w:rPr>
          <w:sz w:val="20"/>
          <w:szCs w:val="20"/>
          <w:lang w:val="ru-RU"/>
        </w:rPr>
      </w:pPr>
      <w:r w:rsidRPr="00A719BB">
        <w:rPr>
          <w:sz w:val="20"/>
          <w:szCs w:val="20"/>
        </w:rPr>
        <w:t>MT</w:t>
      </w:r>
      <w:r w:rsidRPr="00790BF4">
        <w:rPr>
          <w:sz w:val="20"/>
          <w:szCs w:val="20"/>
          <w:lang w:val="ru-RU"/>
        </w:rPr>
        <w:t xml:space="preserve">1 </w:t>
      </w:r>
      <w:r w:rsidR="008A6A99" w:rsidRPr="00790BF4">
        <w:rPr>
          <w:sz w:val="20"/>
          <w:szCs w:val="20"/>
          <w:lang w:val="ru-RU"/>
        </w:rPr>
        <w:t>–</w:t>
      </w:r>
      <w:r w:rsidRPr="00790BF4">
        <w:rPr>
          <w:sz w:val="20"/>
          <w:szCs w:val="20"/>
          <w:lang w:val="ru-RU"/>
        </w:rPr>
        <w:t xml:space="preserve"> </w:t>
      </w:r>
      <w:r w:rsidR="00790BF4">
        <w:rPr>
          <w:sz w:val="20"/>
          <w:szCs w:val="20"/>
          <w:lang w:val="ru-RU"/>
        </w:rPr>
        <w:t>Заводская табличка</w:t>
      </w:r>
    </w:p>
    <w:p w:rsidR="002C1FA6" w:rsidRPr="00790BF4" w:rsidRDefault="003A5F84" w:rsidP="00F57E00">
      <w:pPr>
        <w:rPr>
          <w:sz w:val="20"/>
          <w:szCs w:val="20"/>
          <w:lang w:val="ru-RU"/>
        </w:rPr>
      </w:pPr>
      <w:r>
        <w:rPr>
          <w:sz w:val="20"/>
          <w:szCs w:val="20"/>
        </w:rPr>
        <w:t>MT</w:t>
      </w:r>
      <w:r w:rsidRPr="00790BF4">
        <w:rPr>
          <w:sz w:val="20"/>
          <w:szCs w:val="20"/>
          <w:lang w:val="ru-RU"/>
        </w:rPr>
        <w:t xml:space="preserve">3 – </w:t>
      </w:r>
      <w:r w:rsidR="00790BF4">
        <w:rPr>
          <w:sz w:val="20"/>
          <w:szCs w:val="20"/>
          <w:lang w:val="ru-RU"/>
        </w:rPr>
        <w:t>Карман датчика</w:t>
      </w:r>
      <w:r w:rsidR="00790BF4" w:rsidRPr="00530899">
        <w:rPr>
          <w:sz w:val="20"/>
          <w:szCs w:val="20"/>
          <w:lang w:val="ru-RU"/>
        </w:rPr>
        <w:t xml:space="preserve">, </w:t>
      </w:r>
      <w:r w:rsidR="00790BF4">
        <w:rPr>
          <w:sz w:val="20"/>
          <w:szCs w:val="20"/>
          <w:lang w:val="ru-RU"/>
        </w:rPr>
        <w:t>короткий</w:t>
      </w:r>
    </w:p>
    <w:p w:rsidR="00647EDB" w:rsidRDefault="00647EDB" w:rsidP="00F57E00">
      <w:pPr>
        <w:rPr>
          <w:sz w:val="20"/>
          <w:szCs w:val="20"/>
        </w:rPr>
      </w:pPr>
      <w:r>
        <w:rPr>
          <w:sz w:val="20"/>
          <w:szCs w:val="20"/>
        </w:rPr>
        <w:t xml:space="preserve">MT4 – </w:t>
      </w:r>
      <w:r w:rsidR="00790BF4">
        <w:rPr>
          <w:sz w:val="20"/>
          <w:szCs w:val="20"/>
          <w:lang w:val="ru-RU"/>
        </w:rPr>
        <w:t>Карман датчика</w:t>
      </w:r>
      <w:r w:rsidR="00790BF4" w:rsidRPr="00530899">
        <w:rPr>
          <w:sz w:val="20"/>
          <w:szCs w:val="20"/>
          <w:lang w:val="ru-RU"/>
        </w:rPr>
        <w:t xml:space="preserve">, </w:t>
      </w:r>
      <w:r w:rsidR="00790BF4">
        <w:rPr>
          <w:sz w:val="20"/>
          <w:szCs w:val="20"/>
          <w:lang w:val="ru-RU"/>
        </w:rPr>
        <w:t>длинный</w:t>
      </w:r>
    </w:p>
    <w:p w:rsidR="00647EDB" w:rsidRDefault="00647EDB" w:rsidP="00F57E00">
      <w:pPr>
        <w:rPr>
          <w:sz w:val="20"/>
          <w:szCs w:val="20"/>
        </w:rPr>
      </w:pPr>
    </w:p>
    <w:p w:rsidR="00647EDB" w:rsidRDefault="00647EDB" w:rsidP="00F57E00">
      <w:pPr>
        <w:rPr>
          <w:sz w:val="20"/>
          <w:szCs w:val="20"/>
        </w:rPr>
      </w:pPr>
    </w:p>
    <w:p w:rsidR="00647EDB" w:rsidRDefault="00647EDB" w:rsidP="00F57E00">
      <w:pPr>
        <w:rPr>
          <w:sz w:val="20"/>
          <w:szCs w:val="20"/>
        </w:rPr>
      </w:pPr>
    </w:p>
    <w:p w:rsidR="001F4200" w:rsidRDefault="001F4200" w:rsidP="00F57E00">
      <w:pPr>
        <w:rPr>
          <w:sz w:val="20"/>
          <w:szCs w:val="20"/>
        </w:rPr>
        <w:sectPr w:rsidR="001F4200" w:rsidSect="001F4200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2C1FA6" w:rsidRDefault="002C1FA6" w:rsidP="00F57E00">
      <w:pPr>
        <w:rPr>
          <w:sz w:val="20"/>
          <w:szCs w:val="20"/>
        </w:rPr>
      </w:pPr>
    </w:p>
    <w:p w:rsidR="00647EDB" w:rsidRDefault="00647EDB" w:rsidP="00F57E00">
      <w:pPr>
        <w:rPr>
          <w:sz w:val="20"/>
          <w:szCs w:val="20"/>
        </w:rPr>
      </w:pPr>
    </w:p>
    <w:p w:rsidR="00647EDB" w:rsidRDefault="00647EDB" w:rsidP="00F57E00">
      <w:pPr>
        <w:rPr>
          <w:sz w:val="20"/>
          <w:szCs w:val="20"/>
        </w:rPr>
      </w:pPr>
    </w:p>
    <w:p w:rsidR="009710AF" w:rsidRDefault="00FB795A" w:rsidP="009710AF">
      <w:pPr>
        <w:pStyle w:val="Otsikko1"/>
      </w:pPr>
      <w:bookmarkStart w:id="25" w:name="_Toc352744535"/>
      <w:bookmarkStart w:id="26" w:name="_Toc352761323"/>
      <w:r>
        <w:rPr>
          <w:lang w:val="ru-RU"/>
        </w:rPr>
        <w:lastRenderedPageBreak/>
        <w:t>Соединения трубопроводов</w:t>
      </w:r>
      <w:bookmarkEnd w:id="25"/>
      <w:bookmarkEnd w:id="26"/>
    </w:p>
    <w:p w:rsidR="009A6392" w:rsidRDefault="009A6392" w:rsidP="00B526D0">
      <w:pPr>
        <w:pStyle w:val="Otsikko2"/>
        <w:sectPr w:rsidR="009A6392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C91999" w:rsidRPr="00FB795A" w:rsidRDefault="00FB795A" w:rsidP="00C91999">
      <w:pPr>
        <w:suppressAutoHyphens/>
        <w:rPr>
          <w:snapToGrid w:val="0"/>
          <w:lang w:val="ru-RU"/>
        </w:rPr>
      </w:pPr>
      <w:r w:rsidRPr="001F2BD2">
        <w:rPr>
          <w:lang w:val="ru-RU"/>
        </w:rPr>
        <w:lastRenderedPageBreak/>
        <w:t xml:space="preserve">Монтаж трубопроводов надо делать </w:t>
      </w:r>
      <w:proofErr w:type="spellStart"/>
      <w:proofErr w:type="gramStart"/>
      <w:r w:rsidRPr="001F2BD2">
        <w:rPr>
          <w:lang w:val="ru-RU"/>
        </w:rPr>
        <w:t>сог</w:t>
      </w:r>
      <w:r>
        <w:rPr>
          <w:lang w:val="ru-RU"/>
        </w:rPr>
        <w:t>-</w:t>
      </w:r>
      <w:r w:rsidRPr="001F2BD2">
        <w:rPr>
          <w:lang w:val="ru-RU"/>
        </w:rPr>
        <w:t>ласно</w:t>
      </w:r>
      <w:proofErr w:type="spellEnd"/>
      <w:proofErr w:type="gramEnd"/>
      <w:r w:rsidRPr="001F2BD2">
        <w:rPr>
          <w:lang w:val="ru-RU"/>
        </w:rPr>
        <w:t xml:space="preserve"> существующим нормам</w:t>
      </w:r>
      <w:r w:rsidR="00C91999" w:rsidRPr="00FB795A">
        <w:rPr>
          <w:snapToGrid w:val="0"/>
          <w:lang w:val="ru-RU"/>
        </w:rPr>
        <w:t>.</w:t>
      </w:r>
    </w:p>
    <w:p w:rsidR="00D72818" w:rsidRPr="003023D7" w:rsidRDefault="00D72818" w:rsidP="00D72818">
      <w:pPr>
        <w:suppressAutoHyphens/>
        <w:rPr>
          <w:snapToGrid w:val="0"/>
          <w:lang w:val="ru-RU"/>
        </w:rPr>
      </w:pPr>
      <w:r>
        <w:rPr>
          <w:snapToGrid w:val="0"/>
        </w:rPr>
        <w:t>KK</w:t>
      </w:r>
      <w:r w:rsidRPr="00D72818">
        <w:rPr>
          <w:snapToGrid w:val="0"/>
          <w:lang w:val="ru-RU"/>
        </w:rPr>
        <w:t>-</w:t>
      </w:r>
      <w:r>
        <w:rPr>
          <w:snapToGrid w:val="0"/>
        </w:rPr>
        <w:t>WH</w:t>
      </w:r>
      <w:r w:rsidRPr="00D72818">
        <w:rPr>
          <w:snapToGrid w:val="0"/>
          <w:lang w:val="ru-RU"/>
        </w:rPr>
        <w:t>3 1</w:t>
      </w:r>
      <w:r w:rsidRPr="00D72818">
        <w:rPr>
          <w:snapToGrid w:val="0"/>
        </w:rPr>
        <w:t>F</w:t>
      </w:r>
      <w:r w:rsidR="001F4200" w:rsidRPr="00D72818">
        <w:rPr>
          <w:snapToGrid w:val="0"/>
          <w:lang w:val="ru-RU"/>
        </w:rPr>
        <w:t>-</w:t>
      </w:r>
      <w:r>
        <w:rPr>
          <w:snapToGrid w:val="0"/>
          <w:lang w:val="ru-RU"/>
        </w:rPr>
        <w:t>водонагреватель</w:t>
      </w:r>
      <w:r w:rsidR="001F4200" w:rsidRPr="00D72818">
        <w:rPr>
          <w:snapToGrid w:val="0"/>
          <w:lang w:val="ru-RU"/>
        </w:rPr>
        <w:t xml:space="preserve"> </w:t>
      </w:r>
      <w:r>
        <w:rPr>
          <w:snapToGrid w:val="0"/>
          <w:lang w:val="ru-RU"/>
        </w:rPr>
        <w:t>надо</w:t>
      </w:r>
      <w:r w:rsidRPr="003023D7">
        <w:rPr>
          <w:snapToGrid w:val="0"/>
          <w:lang w:val="ru-RU"/>
        </w:rPr>
        <w:t xml:space="preserve"> </w:t>
      </w:r>
      <w:proofErr w:type="spellStart"/>
      <w:r>
        <w:rPr>
          <w:snapToGrid w:val="0"/>
          <w:lang w:val="ru-RU"/>
        </w:rPr>
        <w:t>оснас-тить</w:t>
      </w:r>
      <w:proofErr w:type="spellEnd"/>
      <w:r w:rsidRPr="003023D7">
        <w:rPr>
          <w:snapToGrid w:val="0"/>
          <w:lang w:val="ru-RU"/>
        </w:rPr>
        <w:t xml:space="preserve"> </w:t>
      </w:r>
      <w:r>
        <w:rPr>
          <w:snapToGrid w:val="0"/>
          <w:lang w:val="ru-RU"/>
        </w:rPr>
        <w:t>предохранительным клапаном</w:t>
      </w:r>
      <w:r w:rsidRPr="003023D7">
        <w:rPr>
          <w:snapToGrid w:val="0"/>
          <w:lang w:val="ru-RU"/>
        </w:rPr>
        <w:t xml:space="preserve"> </w:t>
      </w:r>
      <w:r>
        <w:rPr>
          <w:snapToGrid w:val="0"/>
          <w:lang w:val="ru-RU"/>
        </w:rPr>
        <w:t>и при необходимости смесителем</w:t>
      </w:r>
      <w:r w:rsidR="001F4200" w:rsidRPr="00D72818">
        <w:rPr>
          <w:snapToGrid w:val="0"/>
          <w:lang w:val="ru-RU"/>
        </w:rPr>
        <w:t xml:space="preserve">. </w:t>
      </w:r>
      <w:r>
        <w:rPr>
          <w:snapToGrid w:val="0"/>
          <w:lang w:val="ru-RU"/>
        </w:rPr>
        <w:t>Смесительный</w:t>
      </w:r>
      <w:r w:rsidRPr="003023D7">
        <w:rPr>
          <w:snapToGrid w:val="0"/>
          <w:lang w:val="ru-RU"/>
        </w:rPr>
        <w:t xml:space="preserve"> </w:t>
      </w:r>
      <w:r>
        <w:rPr>
          <w:snapToGrid w:val="0"/>
          <w:lang w:val="ru-RU"/>
        </w:rPr>
        <w:t>клапан</w:t>
      </w:r>
      <w:r w:rsidRPr="003023D7">
        <w:rPr>
          <w:snapToGrid w:val="0"/>
          <w:lang w:val="ru-RU"/>
        </w:rPr>
        <w:t xml:space="preserve"> </w:t>
      </w:r>
      <w:r>
        <w:rPr>
          <w:snapToGrid w:val="0"/>
          <w:lang w:val="ru-RU"/>
        </w:rPr>
        <w:t>нужен</w:t>
      </w:r>
      <w:r w:rsidRPr="003023D7">
        <w:rPr>
          <w:snapToGrid w:val="0"/>
          <w:lang w:val="ru-RU"/>
        </w:rPr>
        <w:t xml:space="preserve">, </w:t>
      </w:r>
      <w:r>
        <w:rPr>
          <w:snapToGrid w:val="0"/>
          <w:lang w:val="ru-RU"/>
        </w:rPr>
        <w:t>если</w:t>
      </w:r>
      <w:r w:rsidRPr="003023D7">
        <w:rPr>
          <w:snapToGrid w:val="0"/>
          <w:lang w:val="ru-RU"/>
        </w:rPr>
        <w:t xml:space="preserve"> </w:t>
      </w:r>
      <w:r>
        <w:rPr>
          <w:snapToGrid w:val="0"/>
          <w:lang w:val="ru-RU"/>
        </w:rPr>
        <w:t>воду в баке нагревают свыше</w:t>
      </w:r>
      <w:r w:rsidRPr="003023D7">
        <w:rPr>
          <w:snapToGrid w:val="0"/>
          <w:lang w:val="ru-RU"/>
        </w:rPr>
        <w:t xml:space="preserve"> </w:t>
      </w:r>
      <w:r>
        <w:rPr>
          <w:snapToGrid w:val="0"/>
          <w:lang w:val="ru-RU"/>
        </w:rPr>
        <w:t>+</w:t>
      </w:r>
      <w:r w:rsidRPr="003023D7">
        <w:rPr>
          <w:snapToGrid w:val="0"/>
          <w:lang w:val="ru-RU"/>
        </w:rPr>
        <w:t>60</w:t>
      </w:r>
      <w:r>
        <w:rPr>
          <w:snapToGrid w:val="0"/>
          <w:lang w:val="ru-RU"/>
        </w:rPr>
        <w:t xml:space="preserve"> градусов</w:t>
      </w:r>
      <w:r w:rsidRPr="003023D7">
        <w:rPr>
          <w:snapToGrid w:val="0"/>
          <w:lang w:val="ru-RU"/>
        </w:rPr>
        <w:t xml:space="preserve">. </w:t>
      </w:r>
    </w:p>
    <w:p w:rsidR="001F4200" w:rsidRPr="00D72818" w:rsidRDefault="00D72818" w:rsidP="00D72818">
      <w:pPr>
        <w:suppressAutoHyphens/>
        <w:rPr>
          <w:snapToGrid w:val="0"/>
          <w:lang w:val="ru-RU"/>
        </w:rPr>
      </w:pPr>
      <w:r>
        <w:rPr>
          <w:snapToGrid w:val="0"/>
          <w:lang w:val="ru-RU"/>
        </w:rPr>
        <w:t xml:space="preserve">Давление срабатывания </w:t>
      </w:r>
      <w:proofErr w:type="gramStart"/>
      <w:r>
        <w:rPr>
          <w:snapToGrid w:val="0"/>
          <w:lang w:val="ru-RU"/>
        </w:rPr>
        <w:t>предохранитель-</w:t>
      </w:r>
      <w:proofErr w:type="spellStart"/>
      <w:r>
        <w:rPr>
          <w:snapToGrid w:val="0"/>
          <w:lang w:val="ru-RU"/>
        </w:rPr>
        <w:t>ного</w:t>
      </w:r>
      <w:proofErr w:type="spellEnd"/>
      <w:proofErr w:type="gramEnd"/>
      <w:r>
        <w:rPr>
          <w:snapToGrid w:val="0"/>
          <w:lang w:val="ru-RU"/>
        </w:rPr>
        <w:t xml:space="preserve"> клапана согласно местным нормам, но не более 10 бар</w:t>
      </w:r>
      <w:r w:rsidR="001F4200" w:rsidRPr="00D72818">
        <w:rPr>
          <w:snapToGrid w:val="0"/>
          <w:lang w:val="ru-RU"/>
        </w:rPr>
        <w:t xml:space="preserve">. </w:t>
      </w:r>
    </w:p>
    <w:p w:rsidR="00FB795A" w:rsidRPr="00FB795A" w:rsidRDefault="00FB795A" w:rsidP="00FB795A">
      <w:pPr>
        <w:pStyle w:val="Otsikko2"/>
        <w:rPr>
          <w:lang w:val="ru-RU"/>
        </w:rPr>
      </w:pPr>
      <w:bookmarkStart w:id="27" w:name="_Toc352744536"/>
      <w:bookmarkStart w:id="28" w:name="_Toc352761324"/>
      <w:r w:rsidRPr="00FB795A">
        <w:rPr>
          <w:lang w:val="ru-RU"/>
        </w:rPr>
        <w:t>Подключение к котлу</w:t>
      </w:r>
      <w:bookmarkEnd w:id="27"/>
      <w:bookmarkEnd w:id="28"/>
    </w:p>
    <w:p w:rsidR="00822B83" w:rsidRPr="00FB795A" w:rsidRDefault="00FB795A" w:rsidP="00FB795A">
      <w:pPr>
        <w:rPr>
          <w:lang w:val="ru-RU"/>
        </w:rPr>
      </w:pPr>
      <w:r>
        <w:rPr>
          <w:lang w:val="ru-RU"/>
        </w:rPr>
        <w:t>Подключение</w:t>
      </w:r>
      <w:r w:rsidRPr="00CA2AE0">
        <w:rPr>
          <w:lang w:val="ru-RU"/>
        </w:rPr>
        <w:t xml:space="preserve"> </w:t>
      </w:r>
      <w:r>
        <w:rPr>
          <w:lang w:val="ru-RU"/>
        </w:rPr>
        <w:t>водонагревателя</w:t>
      </w:r>
      <w:r w:rsidRPr="00CA2AE0">
        <w:rPr>
          <w:lang w:val="ru-RU"/>
        </w:rPr>
        <w:t xml:space="preserve"> </w:t>
      </w:r>
      <w:r>
        <w:rPr>
          <w:lang w:val="ru-RU"/>
        </w:rPr>
        <w:t>к</w:t>
      </w:r>
      <w:r w:rsidRPr="00CA2AE0">
        <w:rPr>
          <w:lang w:val="ru-RU"/>
        </w:rPr>
        <w:t xml:space="preserve"> </w:t>
      </w:r>
      <w:r>
        <w:rPr>
          <w:lang w:val="ru-RU"/>
        </w:rPr>
        <w:t>внешнему</w:t>
      </w:r>
      <w:r w:rsidRPr="00CA2AE0">
        <w:rPr>
          <w:lang w:val="ru-RU"/>
        </w:rPr>
        <w:t xml:space="preserve"> </w:t>
      </w:r>
      <w:r>
        <w:rPr>
          <w:lang w:val="ru-RU"/>
        </w:rPr>
        <w:t>источнику</w:t>
      </w:r>
      <w:r w:rsidRPr="00CA2AE0">
        <w:rPr>
          <w:lang w:val="ru-RU"/>
        </w:rPr>
        <w:t xml:space="preserve"> (</w:t>
      </w:r>
      <w:r>
        <w:rPr>
          <w:lang w:val="ru-RU"/>
        </w:rPr>
        <w:t>напр</w:t>
      </w:r>
      <w:r w:rsidRPr="00CA2AE0">
        <w:rPr>
          <w:lang w:val="ru-RU"/>
        </w:rPr>
        <w:t xml:space="preserve">. </w:t>
      </w:r>
      <w:r>
        <w:rPr>
          <w:lang w:val="ru-RU"/>
        </w:rPr>
        <w:t>котлу</w:t>
      </w:r>
      <w:r w:rsidRPr="00CA2AE0">
        <w:rPr>
          <w:lang w:val="ru-RU"/>
        </w:rPr>
        <w:t xml:space="preserve">) </w:t>
      </w:r>
      <w:r>
        <w:rPr>
          <w:lang w:val="ru-RU"/>
        </w:rPr>
        <w:t>происходит к штуцерам, расположенным в нижней части за штуцерами холодной/горячей воды</w:t>
      </w:r>
      <w:r w:rsidR="00822B83" w:rsidRPr="00FB795A">
        <w:rPr>
          <w:lang w:val="ru-RU"/>
        </w:rPr>
        <w:t>.</w:t>
      </w:r>
    </w:p>
    <w:p w:rsidR="00836146" w:rsidRPr="00FB795A" w:rsidRDefault="00836146" w:rsidP="00836146">
      <w:pPr>
        <w:rPr>
          <w:lang w:val="ru-RU"/>
        </w:rPr>
      </w:pPr>
    </w:p>
    <w:p w:rsidR="00235637" w:rsidRDefault="00777C49" w:rsidP="00836146">
      <w:r>
        <w:rPr>
          <w:noProof/>
        </w:rPr>
        <w:drawing>
          <wp:inline distT="0" distB="0" distL="0" distR="0">
            <wp:extent cx="2835275" cy="2809888"/>
            <wp:effectExtent l="19050" t="0" r="3175" b="0"/>
            <wp:docPr id="2" name="Kuva 1" descr="C:\Users\andgu\AppData\Local\Temp\VLKKS_KIERUKK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gu\AppData\Local\Temp\VLKKS_KIERUKKA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80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637" w:rsidRDefault="00235637" w:rsidP="00836146"/>
    <w:p w:rsidR="00235637" w:rsidRDefault="00235637" w:rsidP="00836146"/>
    <w:p w:rsidR="00836146" w:rsidRPr="00194A64" w:rsidRDefault="00FB795A" w:rsidP="00836146">
      <w:pPr>
        <w:pStyle w:val="Otsikko2"/>
        <w:rPr>
          <w:lang w:val="ru-RU"/>
        </w:rPr>
      </w:pPr>
      <w:bookmarkStart w:id="29" w:name="_Toc352744537"/>
      <w:bookmarkStart w:id="30" w:name="_Toc352761325"/>
      <w:r w:rsidRPr="00194A64">
        <w:rPr>
          <w:lang w:val="ru-RU"/>
        </w:rPr>
        <w:lastRenderedPageBreak/>
        <w:t xml:space="preserve">Подключение </w:t>
      </w:r>
      <w:proofErr w:type="spellStart"/>
      <w:r w:rsidRPr="00194A64">
        <w:rPr>
          <w:lang w:val="ru-RU"/>
        </w:rPr>
        <w:t>гвс</w:t>
      </w:r>
      <w:bookmarkEnd w:id="29"/>
      <w:bookmarkEnd w:id="30"/>
      <w:proofErr w:type="spellEnd"/>
    </w:p>
    <w:p w:rsidR="00836146" w:rsidRPr="00D72818" w:rsidRDefault="00D72818" w:rsidP="00836146">
      <w:pPr>
        <w:rPr>
          <w:lang w:val="ru-RU"/>
        </w:rPr>
      </w:pPr>
      <w:r>
        <w:rPr>
          <w:lang w:val="ru-RU"/>
        </w:rPr>
        <w:t>При</w:t>
      </w:r>
      <w:r w:rsidRPr="00D72818">
        <w:rPr>
          <w:lang w:val="ru-RU"/>
        </w:rPr>
        <w:t xml:space="preserve"> </w:t>
      </w:r>
      <w:r>
        <w:rPr>
          <w:lang w:val="ru-RU"/>
        </w:rPr>
        <w:t>подключении</w:t>
      </w:r>
      <w:r w:rsidRPr="00D72818">
        <w:rPr>
          <w:lang w:val="ru-RU"/>
        </w:rPr>
        <w:t xml:space="preserve"> </w:t>
      </w:r>
      <w:r>
        <w:rPr>
          <w:lang w:val="ru-RU"/>
        </w:rPr>
        <w:t>систему надо обяз</w:t>
      </w:r>
      <w:r>
        <w:rPr>
          <w:lang w:val="ru-RU"/>
        </w:rPr>
        <w:t>а</w:t>
      </w:r>
      <w:r>
        <w:rPr>
          <w:lang w:val="ru-RU"/>
        </w:rPr>
        <w:t>тельно оснащать предохранительным кл</w:t>
      </w:r>
      <w:r>
        <w:rPr>
          <w:lang w:val="ru-RU"/>
        </w:rPr>
        <w:t>а</w:t>
      </w:r>
      <w:r>
        <w:rPr>
          <w:lang w:val="ru-RU"/>
        </w:rPr>
        <w:t>паном</w:t>
      </w:r>
      <w:r w:rsidR="00822B83" w:rsidRPr="00D72818">
        <w:rPr>
          <w:lang w:val="ru-RU"/>
        </w:rPr>
        <w:t xml:space="preserve">, </w:t>
      </w:r>
      <w:r>
        <w:rPr>
          <w:lang w:val="ru-RU"/>
        </w:rPr>
        <w:t xml:space="preserve">а также желательно </w:t>
      </w:r>
      <w:proofErr w:type="spellStart"/>
      <w:proofErr w:type="gramStart"/>
      <w:r>
        <w:rPr>
          <w:lang w:val="ru-RU"/>
        </w:rPr>
        <w:t>термостати-ческим</w:t>
      </w:r>
      <w:proofErr w:type="spellEnd"/>
      <w:proofErr w:type="gramEnd"/>
      <w:r>
        <w:rPr>
          <w:lang w:val="ru-RU"/>
        </w:rPr>
        <w:t xml:space="preserve"> смесителем</w:t>
      </w:r>
      <w:r w:rsidR="00822B83" w:rsidRPr="00D72818">
        <w:rPr>
          <w:lang w:val="ru-RU"/>
        </w:rPr>
        <w:t xml:space="preserve">. </w:t>
      </w:r>
    </w:p>
    <w:p w:rsidR="00822B83" w:rsidRPr="00D72818" w:rsidRDefault="00D72818" w:rsidP="00836146">
      <w:pPr>
        <w:rPr>
          <w:lang w:val="ru-RU"/>
        </w:rPr>
      </w:pPr>
      <w:r>
        <w:rPr>
          <w:snapToGrid w:val="0"/>
          <w:lang w:val="ru-RU"/>
        </w:rPr>
        <w:t xml:space="preserve">Давление срабатывания </w:t>
      </w:r>
      <w:proofErr w:type="gramStart"/>
      <w:r>
        <w:rPr>
          <w:snapToGrid w:val="0"/>
          <w:lang w:val="ru-RU"/>
        </w:rPr>
        <w:t>предохранитель-</w:t>
      </w:r>
      <w:proofErr w:type="spellStart"/>
      <w:r>
        <w:rPr>
          <w:snapToGrid w:val="0"/>
          <w:lang w:val="ru-RU"/>
        </w:rPr>
        <w:t>ного</w:t>
      </w:r>
      <w:proofErr w:type="spellEnd"/>
      <w:proofErr w:type="gramEnd"/>
      <w:r>
        <w:rPr>
          <w:snapToGrid w:val="0"/>
          <w:lang w:val="ru-RU"/>
        </w:rPr>
        <w:t xml:space="preserve"> клапана согласно местным нормам, но не более 10 бар</w:t>
      </w:r>
      <w:r w:rsidR="00822B83" w:rsidRPr="00D72818">
        <w:rPr>
          <w:lang w:val="ru-RU"/>
        </w:rPr>
        <w:t>.</w:t>
      </w:r>
    </w:p>
    <w:p w:rsidR="00AD2EF4" w:rsidRPr="00D72818" w:rsidRDefault="00AD2EF4" w:rsidP="00836146">
      <w:pPr>
        <w:rPr>
          <w:lang w:val="ru-RU"/>
        </w:rPr>
      </w:pPr>
    </w:p>
    <w:p w:rsidR="00822B83" w:rsidRDefault="00AD2EF4" w:rsidP="00836146">
      <w:r>
        <w:rPr>
          <w:noProof/>
        </w:rPr>
        <w:drawing>
          <wp:inline distT="0" distB="0" distL="0" distR="0">
            <wp:extent cx="2835275" cy="2233295"/>
            <wp:effectExtent l="0" t="0" r="0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äyttövesi.tif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146" w:rsidRDefault="00836146" w:rsidP="00836146"/>
    <w:p w:rsidR="008E04E7" w:rsidRDefault="008E04E7" w:rsidP="00836146"/>
    <w:p w:rsidR="00836146" w:rsidRDefault="00836146" w:rsidP="00836146"/>
    <w:p w:rsidR="00836146" w:rsidRDefault="00836146" w:rsidP="00836146"/>
    <w:p w:rsidR="00836146" w:rsidRDefault="00836146" w:rsidP="00836146"/>
    <w:p w:rsidR="00836146" w:rsidRDefault="00836146" w:rsidP="00836146"/>
    <w:p w:rsidR="00836146" w:rsidRDefault="00836146" w:rsidP="00836146"/>
    <w:p w:rsidR="00836146" w:rsidRDefault="00836146" w:rsidP="00836146"/>
    <w:p w:rsidR="00836146" w:rsidRDefault="00836146" w:rsidP="00836146"/>
    <w:p w:rsidR="00836146" w:rsidRDefault="00836146" w:rsidP="00836146"/>
    <w:p w:rsidR="00836146" w:rsidRDefault="00836146" w:rsidP="00836146"/>
    <w:p w:rsidR="00836146" w:rsidRDefault="00836146" w:rsidP="00836146"/>
    <w:p w:rsidR="001E2885" w:rsidRDefault="001E2885" w:rsidP="002B08F8">
      <w:pPr>
        <w:sectPr w:rsidR="001E2885" w:rsidSect="001E2885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2B08F8" w:rsidRDefault="002B08F8" w:rsidP="002B08F8"/>
    <w:p w:rsidR="003F2E51" w:rsidRDefault="003F2E51" w:rsidP="008E04E7">
      <w:pPr>
        <w:tabs>
          <w:tab w:val="clear" w:pos="400"/>
        </w:tabs>
        <w:spacing w:before="0" w:after="0"/>
        <w:jc w:val="left"/>
        <w:sectPr w:rsidR="003F2E51" w:rsidSect="001E2885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8E04E7" w:rsidRDefault="008E04E7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  <w:snapToGrid w:val="0"/>
          <w:w w:val="0"/>
          <w:sz w:val="36"/>
          <w:szCs w:val="0"/>
          <w:highlight w:val="lightGray"/>
        </w:rPr>
      </w:pPr>
      <w:r>
        <w:rPr>
          <w:bCs/>
          <w:snapToGrid w:val="0"/>
          <w:w w:val="0"/>
          <w:szCs w:val="0"/>
          <w:highlight w:val="lightGray"/>
        </w:rPr>
        <w:lastRenderedPageBreak/>
        <w:br w:type="page"/>
      </w:r>
    </w:p>
    <w:p w:rsidR="00AE2151" w:rsidRPr="00AF43CA" w:rsidRDefault="00AF43CA" w:rsidP="008E04E7">
      <w:pPr>
        <w:pStyle w:val="Otsikko1"/>
        <w:numPr>
          <w:ilvl w:val="0"/>
          <w:numId w:val="0"/>
        </w:numPr>
        <w:rPr>
          <w:lang w:val="ru-RU"/>
        </w:rPr>
      </w:pPr>
      <w:bookmarkStart w:id="31" w:name="_Toc352744538"/>
      <w:bookmarkStart w:id="32" w:name="_Toc352761326"/>
      <w:r>
        <w:rPr>
          <w:lang w:val="ru-RU"/>
        </w:rPr>
        <w:lastRenderedPageBreak/>
        <w:t>Монтаж датчика температуры</w:t>
      </w:r>
      <w:bookmarkEnd w:id="31"/>
      <w:bookmarkEnd w:id="32"/>
    </w:p>
    <w:p w:rsidR="00AE2151" w:rsidRPr="00AF43CA" w:rsidRDefault="00AE2151" w:rsidP="00AE2151">
      <w:pPr>
        <w:rPr>
          <w:lang w:val="ru-RU"/>
        </w:rPr>
        <w:sectPr w:rsidR="00AE2151" w:rsidRPr="00AF43CA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822B83" w:rsidRPr="00AF43CA" w:rsidRDefault="00AF43CA" w:rsidP="00822B83">
      <w:pPr>
        <w:rPr>
          <w:lang w:val="ru-RU"/>
        </w:rPr>
      </w:pPr>
      <w:r>
        <w:rPr>
          <w:lang w:val="ru-RU"/>
        </w:rPr>
        <w:lastRenderedPageBreak/>
        <w:t>Датчики</w:t>
      </w:r>
      <w:r w:rsidRPr="00463414">
        <w:rPr>
          <w:lang w:val="ru-RU"/>
        </w:rPr>
        <w:t xml:space="preserve"> </w:t>
      </w:r>
      <w:r>
        <w:rPr>
          <w:lang w:val="ru-RU"/>
        </w:rPr>
        <w:t>измерения</w:t>
      </w:r>
      <w:r w:rsidRPr="00463414">
        <w:rPr>
          <w:lang w:val="ru-RU"/>
        </w:rPr>
        <w:t xml:space="preserve"> </w:t>
      </w:r>
      <w:r>
        <w:rPr>
          <w:lang w:val="ru-RU"/>
        </w:rPr>
        <w:t>температуры</w:t>
      </w:r>
      <w:r w:rsidRPr="00463414">
        <w:rPr>
          <w:lang w:val="ru-RU"/>
        </w:rPr>
        <w:t xml:space="preserve"> </w:t>
      </w:r>
      <w:r>
        <w:rPr>
          <w:lang w:val="ru-RU"/>
        </w:rPr>
        <w:t>бытовой</w:t>
      </w:r>
      <w:r w:rsidRPr="00463414">
        <w:rPr>
          <w:lang w:val="ru-RU"/>
        </w:rPr>
        <w:t xml:space="preserve"> </w:t>
      </w:r>
      <w:r>
        <w:rPr>
          <w:lang w:val="ru-RU"/>
        </w:rPr>
        <w:t>воды</w:t>
      </w:r>
      <w:r w:rsidRPr="00463414">
        <w:rPr>
          <w:lang w:val="ru-RU"/>
        </w:rPr>
        <w:t xml:space="preserve"> </w:t>
      </w:r>
      <w:r>
        <w:rPr>
          <w:lang w:val="ru-RU"/>
        </w:rPr>
        <w:t>в</w:t>
      </w:r>
      <w:r w:rsidRPr="00463414">
        <w:rPr>
          <w:lang w:val="ru-RU"/>
        </w:rPr>
        <w:t xml:space="preserve"> </w:t>
      </w:r>
      <w:r>
        <w:rPr>
          <w:lang w:val="ru-RU"/>
        </w:rPr>
        <w:t>баке</w:t>
      </w:r>
      <w:r w:rsidRPr="00463414">
        <w:rPr>
          <w:lang w:val="ru-RU"/>
        </w:rPr>
        <w:t xml:space="preserve"> </w:t>
      </w:r>
      <w:r>
        <w:rPr>
          <w:lang w:val="ru-RU"/>
        </w:rPr>
        <w:t xml:space="preserve">монтируются в карманы </w:t>
      </w:r>
      <w:proofErr w:type="gramStart"/>
      <w:r>
        <w:rPr>
          <w:lang w:val="ru-RU"/>
        </w:rPr>
        <w:t>дат-</w:t>
      </w:r>
      <w:proofErr w:type="spellStart"/>
      <w:r>
        <w:rPr>
          <w:lang w:val="ru-RU"/>
        </w:rPr>
        <w:t>чиков</w:t>
      </w:r>
      <w:proofErr w:type="spellEnd"/>
      <w:proofErr w:type="gramEnd"/>
      <w:r>
        <w:rPr>
          <w:lang w:val="ru-RU"/>
        </w:rPr>
        <w:t>, расположенные в нижней части во-</w:t>
      </w:r>
      <w:proofErr w:type="spellStart"/>
      <w:r>
        <w:rPr>
          <w:lang w:val="ru-RU"/>
        </w:rPr>
        <w:t>донагревателя</w:t>
      </w:r>
      <w:proofErr w:type="spellEnd"/>
      <w:r w:rsidRPr="00463414">
        <w:rPr>
          <w:color w:val="auto"/>
          <w:lang w:val="ru-RU"/>
        </w:rPr>
        <w:t xml:space="preserve"> (</w:t>
      </w:r>
      <w:r w:rsidRPr="003A5F84">
        <w:rPr>
          <w:color w:val="auto"/>
        </w:rPr>
        <w:t>MT</w:t>
      </w:r>
      <w:r w:rsidRPr="00463414">
        <w:rPr>
          <w:color w:val="auto"/>
          <w:lang w:val="ru-RU"/>
        </w:rPr>
        <w:t xml:space="preserve">3 </w:t>
      </w:r>
      <w:r>
        <w:rPr>
          <w:color w:val="auto"/>
          <w:lang w:val="ru-RU"/>
        </w:rPr>
        <w:t>и</w:t>
      </w:r>
      <w:r w:rsidRPr="00463414">
        <w:rPr>
          <w:color w:val="auto"/>
          <w:lang w:val="ru-RU"/>
        </w:rPr>
        <w:t xml:space="preserve"> </w:t>
      </w:r>
      <w:r>
        <w:rPr>
          <w:color w:val="auto"/>
        </w:rPr>
        <w:t>MT</w:t>
      </w:r>
      <w:r w:rsidRPr="00463414">
        <w:rPr>
          <w:color w:val="auto"/>
          <w:lang w:val="ru-RU"/>
        </w:rPr>
        <w:t xml:space="preserve">5, </w:t>
      </w:r>
      <w:r>
        <w:rPr>
          <w:color w:val="auto"/>
          <w:lang w:val="ru-RU"/>
        </w:rPr>
        <w:t>раздел</w:t>
      </w:r>
      <w:r w:rsidRPr="00463414">
        <w:rPr>
          <w:color w:val="auto"/>
          <w:lang w:val="ru-RU"/>
        </w:rPr>
        <w:t xml:space="preserve"> </w:t>
      </w:r>
      <w:proofErr w:type="spellStart"/>
      <w:r>
        <w:rPr>
          <w:color w:val="auto"/>
          <w:lang w:val="ru-RU"/>
        </w:rPr>
        <w:t>Конст-рукция</w:t>
      </w:r>
      <w:proofErr w:type="spellEnd"/>
      <w:r>
        <w:rPr>
          <w:color w:val="auto"/>
          <w:lang w:val="ru-RU"/>
        </w:rPr>
        <w:t xml:space="preserve"> водонагревателя</w:t>
      </w:r>
      <w:r w:rsidRPr="00463414">
        <w:rPr>
          <w:color w:val="auto"/>
          <w:lang w:val="ru-RU"/>
        </w:rPr>
        <w:t>)</w:t>
      </w:r>
      <w:r w:rsidRPr="00463414">
        <w:rPr>
          <w:lang w:val="ru-RU"/>
        </w:rPr>
        <w:t>.</w:t>
      </w:r>
    </w:p>
    <w:p w:rsidR="00822B83" w:rsidRDefault="00DF585A" w:rsidP="00822B8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445770</wp:posOffset>
                </wp:positionH>
                <wp:positionV relativeFrom="paragraph">
                  <wp:posOffset>1829435</wp:posOffset>
                </wp:positionV>
                <wp:extent cx="114300" cy="1100455"/>
                <wp:effectExtent l="7620" t="10160" r="11430" b="13335"/>
                <wp:wrapNone/>
                <wp:docPr id="1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00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35.1pt;margin-top:144.05pt;width:9pt;height:86.6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1829435</wp:posOffset>
                </wp:positionV>
                <wp:extent cx="170815" cy="1100455"/>
                <wp:effectExtent l="12065" t="10160" r="7620" b="13335"/>
                <wp:wrapNone/>
                <wp:docPr id="8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815" cy="1100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182.45pt;margin-top:144.05pt;width:13.45pt;height:86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2124710</wp:posOffset>
                </wp:positionH>
                <wp:positionV relativeFrom="paragraph">
                  <wp:posOffset>2802890</wp:posOffset>
                </wp:positionV>
                <wp:extent cx="530225" cy="317500"/>
                <wp:effectExtent l="10160" t="12065" r="12065" b="13335"/>
                <wp:wrapNone/>
                <wp:docPr id="7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516" w:rsidRPr="00223208" w:rsidRDefault="00572516" w:rsidP="00822B83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MT3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33" type="#_x0000_t116" style="position:absolute;left:0;text-align:left;margin-left:167.3pt;margin-top:220.7pt;width:41.75pt;height: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" fillcolor="white [3212]" strokecolor="black [3213]">
                <v:textbox>
                  <w:txbxContent>
                    <w:p w:rsidR="00572516" w:rsidRPr="00223208" w:rsidRDefault="00572516" w:rsidP="00822B83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MT3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255270</wp:posOffset>
                </wp:positionH>
                <wp:positionV relativeFrom="paragraph">
                  <wp:posOffset>2802890</wp:posOffset>
                </wp:positionV>
                <wp:extent cx="530225" cy="317500"/>
                <wp:effectExtent l="7620" t="12065" r="5080" b="13335"/>
                <wp:wrapNone/>
                <wp:docPr id="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516" w:rsidRPr="00223208" w:rsidRDefault="00572516" w:rsidP="00822B83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MT5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34" type="#_x0000_t116" style="position:absolute;left:0;text-align:left;margin-left:20.1pt;margin-top:220.7pt;width:41.75pt;height: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" fillcolor="white [3212]" strokecolor="black [3213]">
                <v:textbox>
                  <w:txbxContent>
                    <w:p w:rsidR="00572516" w:rsidRPr="00223208" w:rsidRDefault="00572516" w:rsidP="00822B83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MT5</w:t>
                      </w:r>
                    </w:p>
                  </w:txbxContent>
                </v:textbox>
              </v:shape>
            </w:pict>
          </mc:Fallback>
        </mc:AlternateContent>
      </w:r>
      <w:r w:rsidR="00AD2EF4">
        <w:rPr>
          <w:noProof/>
        </w:rPr>
        <w:drawing>
          <wp:inline distT="0" distB="0" distL="0" distR="0">
            <wp:extent cx="2498718" cy="2495223"/>
            <wp:effectExtent l="0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uriasennus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094" cy="24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B83" w:rsidRDefault="00822B83" w:rsidP="00822B83"/>
    <w:p w:rsidR="00822B83" w:rsidRDefault="00822B83" w:rsidP="00822B83"/>
    <w:p w:rsidR="00822B83" w:rsidRDefault="00822B83" w:rsidP="00822B83"/>
    <w:p w:rsidR="00822B83" w:rsidRDefault="00822B83" w:rsidP="00822B83"/>
    <w:p w:rsidR="00822B83" w:rsidRDefault="00822B83" w:rsidP="00822B83"/>
    <w:p w:rsidR="00822B83" w:rsidRDefault="00822B83" w:rsidP="00822B83"/>
    <w:p w:rsidR="00822B83" w:rsidRPr="00AF43CA" w:rsidRDefault="00AF43CA" w:rsidP="00822B83">
      <w:pPr>
        <w:rPr>
          <w:b/>
          <w:lang w:val="ru-RU"/>
        </w:rPr>
      </w:pPr>
      <w:r>
        <w:rPr>
          <w:b/>
          <w:lang w:val="ru-RU"/>
        </w:rPr>
        <w:t>Карманы датчиков</w:t>
      </w:r>
      <w:r w:rsidR="00822B83" w:rsidRPr="00AF43CA">
        <w:rPr>
          <w:b/>
          <w:lang w:val="ru-RU"/>
        </w:rPr>
        <w:t>:</w:t>
      </w:r>
    </w:p>
    <w:p w:rsidR="00822B83" w:rsidRPr="00AF43CA" w:rsidRDefault="00822B83" w:rsidP="00822B83">
      <w:pPr>
        <w:rPr>
          <w:lang w:val="ru-RU"/>
        </w:rPr>
      </w:pPr>
      <w:r>
        <w:t>MT</w:t>
      </w:r>
      <w:r w:rsidRPr="00AF43CA">
        <w:rPr>
          <w:lang w:val="ru-RU"/>
        </w:rPr>
        <w:t xml:space="preserve">3 – </w:t>
      </w:r>
      <w:r w:rsidR="00AF43CA">
        <w:rPr>
          <w:lang w:val="ru-RU"/>
        </w:rPr>
        <w:t>Короткий карман</w:t>
      </w:r>
      <w:r w:rsidR="00AF43CA" w:rsidRPr="00E52C92">
        <w:rPr>
          <w:lang w:val="ru-RU"/>
        </w:rPr>
        <w:t xml:space="preserve"> (300 </w:t>
      </w:r>
      <w:r w:rsidR="00AF43CA">
        <w:rPr>
          <w:lang w:val="ru-RU"/>
        </w:rPr>
        <w:t>мм</w:t>
      </w:r>
      <w:r w:rsidRPr="00AF43CA">
        <w:rPr>
          <w:lang w:val="ru-RU"/>
        </w:rPr>
        <w:t>)</w:t>
      </w:r>
    </w:p>
    <w:p w:rsidR="00822B83" w:rsidRPr="00055EA3" w:rsidRDefault="00822B83" w:rsidP="00822B83">
      <w:pPr>
        <w:rPr>
          <w:lang w:val="ru-RU"/>
        </w:rPr>
      </w:pPr>
      <w:r>
        <w:t>MT</w:t>
      </w:r>
      <w:r w:rsidRPr="00055EA3">
        <w:rPr>
          <w:lang w:val="ru-RU"/>
        </w:rPr>
        <w:t xml:space="preserve">4 – </w:t>
      </w:r>
      <w:r w:rsidR="00AF43CA">
        <w:rPr>
          <w:lang w:val="ru-RU"/>
        </w:rPr>
        <w:t>Длинный карман</w:t>
      </w:r>
      <w:r w:rsidR="00AF43CA" w:rsidRPr="00E52C92">
        <w:rPr>
          <w:lang w:val="ru-RU"/>
        </w:rPr>
        <w:t xml:space="preserve"> (1000, 1430 </w:t>
      </w:r>
      <w:r w:rsidR="00AF43CA">
        <w:rPr>
          <w:lang w:val="ru-RU"/>
        </w:rPr>
        <w:t>или</w:t>
      </w:r>
      <w:r w:rsidR="00AF43CA" w:rsidRPr="00E52C92">
        <w:rPr>
          <w:lang w:val="ru-RU"/>
        </w:rPr>
        <w:t xml:space="preserve"> 1450</w:t>
      </w:r>
      <w:r w:rsidR="00AF43CA">
        <w:rPr>
          <w:lang w:val="ru-RU"/>
        </w:rPr>
        <w:t xml:space="preserve"> мм</w:t>
      </w:r>
      <w:r w:rsidRPr="00055EA3">
        <w:rPr>
          <w:lang w:val="ru-RU"/>
        </w:rPr>
        <w:t>)</w:t>
      </w:r>
    </w:p>
    <w:p w:rsidR="00822B83" w:rsidRPr="00055EA3" w:rsidRDefault="00822B83" w:rsidP="00822B83">
      <w:pPr>
        <w:rPr>
          <w:lang w:val="ru-RU"/>
        </w:rPr>
      </w:pPr>
    </w:p>
    <w:p w:rsidR="00822B83" w:rsidRPr="00055EA3" w:rsidRDefault="00822B83" w:rsidP="00822B83">
      <w:pPr>
        <w:rPr>
          <w:lang w:val="ru-RU"/>
        </w:rPr>
      </w:pPr>
    </w:p>
    <w:p w:rsidR="00AE2151" w:rsidRPr="00055EA3" w:rsidRDefault="00AE2151" w:rsidP="00AE2151">
      <w:pPr>
        <w:rPr>
          <w:lang w:val="ru-RU"/>
        </w:rPr>
      </w:pPr>
    </w:p>
    <w:p w:rsidR="0013278A" w:rsidRPr="00055EA3" w:rsidRDefault="0013278A" w:rsidP="00AE2151">
      <w:pPr>
        <w:rPr>
          <w:lang w:val="ru-RU"/>
        </w:rPr>
      </w:pPr>
    </w:p>
    <w:p w:rsidR="0013278A" w:rsidRPr="00055EA3" w:rsidRDefault="0013278A" w:rsidP="00AE2151">
      <w:pPr>
        <w:rPr>
          <w:lang w:val="ru-RU"/>
        </w:rPr>
      </w:pPr>
    </w:p>
    <w:p w:rsidR="0013278A" w:rsidRPr="00055EA3" w:rsidRDefault="0013278A" w:rsidP="00AE2151">
      <w:pPr>
        <w:rPr>
          <w:lang w:val="ru-RU"/>
        </w:rPr>
      </w:pPr>
    </w:p>
    <w:p w:rsidR="00AE2151" w:rsidRPr="00055EA3" w:rsidRDefault="00AE2151" w:rsidP="00AE2151">
      <w:pPr>
        <w:rPr>
          <w:lang w:val="ru-RU"/>
        </w:rPr>
      </w:pPr>
    </w:p>
    <w:p w:rsidR="00AE2151" w:rsidRPr="00055EA3" w:rsidRDefault="00AE2151" w:rsidP="00AE2151">
      <w:pPr>
        <w:rPr>
          <w:lang w:val="ru-RU"/>
        </w:rPr>
        <w:sectPr w:rsidR="00AE2151" w:rsidRPr="00055EA3" w:rsidSect="00AE2151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7A4E66" w:rsidRPr="00055EA3" w:rsidRDefault="007A4E66" w:rsidP="00C91999">
      <w:pPr>
        <w:rPr>
          <w:lang w:val="ru-RU"/>
        </w:rPr>
      </w:pPr>
    </w:p>
    <w:p w:rsidR="009675F7" w:rsidRPr="00055EA3" w:rsidRDefault="009675F7" w:rsidP="00C91999">
      <w:pPr>
        <w:rPr>
          <w:lang w:val="ru-RU"/>
        </w:rPr>
      </w:pPr>
    </w:p>
    <w:p w:rsidR="009675F7" w:rsidRPr="00055EA3" w:rsidRDefault="009675F7" w:rsidP="00C91999">
      <w:pPr>
        <w:rPr>
          <w:lang w:val="ru-RU"/>
        </w:rPr>
      </w:pPr>
    </w:p>
    <w:p w:rsidR="00C91999" w:rsidRDefault="00AF43CA" w:rsidP="00C91999">
      <w:pPr>
        <w:pStyle w:val="Otsikko1"/>
      </w:pPr>
      <w:bookmarkStart w:id="33" w:name="_Toc352761327"/>
      <w:r>
        <w:rPr>
          <w:lang w:val="ru-RU"/>
        </w:rPr>
        <w:t>Дренаж</w:t>
      </w:r>
      <w:bookmarkEnd w:id="33"/>
    </w:p>
    <w:p w:rsidR="007A4E66" w:rsidRDefault="007A4E66" w:rsidP="00C91999">
      <w:pPr>
        <w:sectPr w:rsidR="007A4E66" w:rsidSect="0004575F">
          <w:footerReference w:type="default" r:id="rId25"/>
          <w:footerReference w:type="first" r:id="rId26"/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C91999" w:rsidRPr="00055EA3" w:rsidRDefault="00055EA3" w:rsidP="00C91999">
      <w:pPr>
        <w:rPr>
          <w:snapToGrid w:val="0"/>
          <w:lang w:val="ru-RU"/>
        </w:rPr>
      </w:pPr>
      <w:bookmarkStart w:id="34" w:name="_Toc131568798"/>
      <w:r>
        <w:rPr>
          <w:snapToGrid w:val="0"/>
          <w:lang w:val="ru-RU"/>
        </w:rPr>
        <w:lastRenderedPageBreak/>
        <w:t>Дренаж</w:t>
      </w:r>
      <w:r w:rsidRPr="00055EA3">
        <w:rPr>
          <w:snapToGrid w:val="0"/>
          <w:lang w:val="ru-RU"/>
        </w:rPr>
        <w:t xml:space="preserve"> </w:t>
      </w:r>
      <w:r>
        <w:rPr>
          <w:snapToGrid w:val="0"/>
          <w:lang w:val="ru-RU"/>
        </w:rPr>
        <w:t>водонагревателя</w:t>
      </w:r>
      <w:r w:rsidRPr="00055EA3">
        <w:rPr>
          <w:snapToGrid w:val="0"/>
          <w:lang w:val="ru-RU"/>
        </w:rPr>
        <w:t xml:space="preserve"> </w:t>
      </w:r>
      <w:r>
        <w:rPr>
          <w:snapToGrid w:val="0"/>
          <w:lang w:val="ru-RU"/>
        </w:rPr>
        <w:t>можно</w:t>
      </w:r>
      <w:r w:rsidRPr="00055EA3">
        <w:rPr>
          <w:snapToGrid w:val="0"/>
          <w:lang w:val="ru-RU"/>
        </w:rPr>
        <w:t xml:space="preserve"> </w:t>
      </w:r>
      <w:r>
        <w:rPr>
          <w:snapToGrid w:val="0"/>
          <w:lang w:val="ru-RU"/>
        </w:rPr>
        <w:t>проводить</w:t>
      </w:r>
      <w:r w:rsidRPr="00055EA3">
        <w:rPr>
          <w:snapToGrid w:val="0"/>
          <w:lang w:val="ru-RU"/>
        </w:rPr>
        <w:t xml:space="preserve"> </w:t>
      </w:r>
      <w:r>
        <w:rPr>
          <w:snapToGrid w:val="0"/>
          <w:lang w:val="ru-RU"/>
        </w:rPr>
        <w:t>через</w:t>
      </w:r>
      <w:r w:rsidRPr="00055EA3">
        <w:rPr>
          <w:snapToGrid w:val="0"/>
          <w:lang w:val="ru-RU"/>
        </w:rPr>
        <w:t xml:space="preserve"> </w:t>
      </w:r>
      <w:r>
        <w:rPr>
          <w:snapToGrid w:val="0"/>
          <w:lang w:val="ru-RU"/>
        </w:rPr>
        <w:t>штуцер</w:t>
      </w:r>
      <w:r w:rsidR="00822B83" w:rsidRPr="00055EA3">
        <w:rPr>
          <w:snapToGrid w:val="0"/>
          <w:lang w:val="ru-RU"/>
        </w:rPr>
        <w:t xml:space="preserve"> </w:t>
      </w:r>
      <w:r w:rsidR="00822B83">
        <w:rPr>
          <w:snapToGrid w:val="0"/>
        </w:rPr>
        <w:t>PL</w:t>
      </w:r>
      <w:r>
        <w:rPr>
          <w:snapToGrid w:val="0"/>
          <w:lang w:val="ru-RU"/>
        </w:rPr>
        <w:t>1 (вход холодной воды из сети)</w:t>
      </w:r>
      <w:r w:rsidR="00822B83" w:rsidRPr="00055EA3">
        <w:rPr>
          <w:snapToGrid w:val="0"/>
          <w:lang w:val="ru-RU"/>
        </w:rPr>
        <w:t xml:space="preserve">. </w:t>
      </w:r>
    </w:p>
    <w:p w:rsidR="00822B83" w:rsidRPr="00055EA3" w:rsidRDefault="00055EA3" w:rsidP="00C91999">
      <w:pPr>
        <w:rPr>
          <w:lang w:val="ru-RU"/>
        </w:rPr>
      </w:pPr>
      <w:r>
        <w:rPr>
          <w:snapToGrid w:val="0"/>
          <w:lang w:val="ru-RU"/>
        </w:rPr>
        <w:t>При</w:t>
      </w:r>
      <w:r w:rsidRPr="00055EA3">
        <w:rPr>
          <w:snapToGrid w:val="0"/>
          <w:lang w:val="ru-RU"/>
        </w:rPr>
        <w:t xml:space="preserve"> </w:t>
      </w:r>
      <w:r>
        <w:rPr>
          <w:snapToGrid w:val="0"/>
          <w:lang w:val="ru-RU"/>
        </w:rPr>
        <w:t>монтаже</w:t>
      </w:r>
      <w:r w:rsidRPr="00055EA3">
        <w:rPr>
          <w:snapToGrid w:val="0"/>
          <w:lang w:val="ru-RU"/>
        </w:rPr>
        <w:t xml:space="preserve"> </w:t>
      </w:r>
      <w:r>
        <w:rPr>
          <w:snapToGrid w:val="0"/>
          <w:lang w:val="ru-RU"/>
        </w:rPr>
        <w:t>оборудования</w:t>
      </w:r>
      <w:r w:rsidRPr="00055EA3">
        <w:rPr>
          <w:snapToGrid w:val="0"/>
          <w:lang w:val="ru-RU"/>
        </w:rPr>
        <w:t xml:space="preserve"> </w:t>
      </w:r>
      <w:r>
        <w:rPr>
          <w:snapToGrid w:val="0"/>
          <w:lang w:val="ru-RU"/>
        </w:rPr>
        <w:t>рекомендуется</w:t>
      </w:r>
      <w:r w:rsidRPr="00055EA3">
        <w:rPr>
          <w:snapToGrid w:val="0"/>
          <w:lang w:val="ru-RU"/>
        </w:rPr>
        <w:t xml:space="preserve"> </w:t>
      </w:r>
      <w:r>
        <w:rPr>
          <w:snapToGrid w:val="0"/>
          <w:lang w:val="ru-RU"/>
        </w:rPr>
        <w:t>устанавливать</w:t>
      </w:r>
      <w:r w:rsidRPr="00055EA3">
        <w:rPr>
          <w:snapToGrid w:val="0"/>
          <w:lang w:val="ru-RU"/>
        </w:rPr>
        <w:t xml:space="preserve"> </w:t>
      </w:r>
      <w:r>
        <w:rPr>
          <w:snapToGrid w:val="0"/>
          <w:lang w:val="ru-RU"/>
        </w:rPr>
        <w:t>клапан</w:t>
      </w:r>
      <w:r w:rsidRPr="00055EA3">
        <w:rPr>
          <w:snapToGrid w:val="0"/>
          <w:lang w:val="ru-RU"/>
        </w:rPr>
        <w:t xml:space="preserve"> </w:t>
      </w:r>
      <w:r>
        <w:rPr>
          <w:snapToGrid w:val="0"/>
          <w:lang w:val="ru-RU"/>
        </w:rPr>
        <w:t>на подаче холодной воды так</w:t>
      </w:r>
      <w:r w:rsidR="00822B83" w:rsidRPr="00055EA3">
        <w:rPr>
          <w:snapToGrid w:val="0"/>
          <w:lang w:val="ru-RU"/>
        </w:rPr>
        <w:t xml:space="preserve">, </w:t>
      </w:r>
      <w:r>
        <w:rPr>
          <w:snapToGrid w:val="0"/>
          <w:lang w:val="ru-RU"/>
        </w:rPr>
        <w:t>чтобы при открытии клапана обеспечить полный дренаж бака</w:t>
      </w:r>
      <w:r w:rsidR="00822B83" w:rsidRPr="00055EA3">
        <w:rPr>
          <w:snapToGrid w:val="0"/>
          <w:lang w:val="ru-RU"/>
        </w:rPr>
        <w:t>.</w:t>
      </w:r>
    </w:p>
    <w:p w:rsidR="00031BB3" w:rsidRPr="00055EA3" w:rsidRDefault="00031BB3" w:rsidP="00C91999">
      <w:pPr>
        <w:rPr>
          <w:lang w:val="ru-RU"/>
        </w:rPr>
      </w:pPr>
    </w:p>
    <w:p w:rsidR="00456AF7" w:rsidRPr="00055EA3" w:rsidRDefault="00456AF7" w:rsidP="00C91999">
      <w:pPr>
        <w:rPr>
          <w:lang w:val="ru-RU"/>
        </w:rPr>
      </w:pPr>
    </w:p>
    <w:p w:rsidR="00456AF7" w:rsidRPr="00055EA3" w:rsidRDefault="00456AF7" w:rsidP="00C91999">
      <w:pPr>
        <w:rPr>
          <w:lang w:val="ru-RU"/>
        </w:rPr>
      </w:pPr>
    </w:p>
    <w:p w:rsidR="00031BB3" w:rsidRPr="00055EA3" w:rsidRDefault="00031BB3" w:rsidP="00C91999">
      <w:pPr>
        <w:rPr>
          <w:lang w:val="ru-RU"/>
        </w:rPr>
      </w:pPr>
    </w:p>
    <w:bookmarkEnd w:id="34"/>
    <w:p w:rsidR="00C91999" w:rsidRPr="00055EA3" w:rsidRDefault="00C91999" w:rsidP="00C91999">
      <w:pPr>
        <w:rPr>
          <w:lang w:val="ru-RU"/>
        </w:rPr>
      </w:pPr>
    </w:p>
    <w:p w:rsidR="0044488A" w:rsidRPr="00055EA3" w:rsidRDefault="0044488A" w:rsidP="00C91999">
      <w:pPr>
        <w:rPr>
          <w:lang w:val="ru-RU"/>
        </w:rPr>
        <w:sectPr w:rsidR="0044488A" w:rsidRPr="00055EA3" w:rsidSect="0044488A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B36C4B" w:rsidRPr="00055EA3" w:rsidRDefault="00B36C4B" w:rsidP="00C91999">
      <w:pPr>
        <w:rPr>
          <w:lang w:val="ru-RU"/>
        </w:rPr>
      </w:pPr>
    </w:p>
    <w:p w:rsidR="001F4200" w:rsidRPr="00055EA3" w:rsidRDefault="001F4200" w:rsidP="00745B58">
      <w:pPr>
        <w:tabs>
          <w:tab w:val="clear" w:pos="400"/>
        </w:tabs>
        <w:spacing w:before="0" w:after="0"/>
        <w:jc w:val="left"/>
        <w:rPr>
          <w:lang w:val="ru-RU"/>
        </w:rPr>
      </w:pPr>
    </w:p>
    <w:p w:rsidR="001F4200" w:rsidRPr="00055EA3" w:rsidRDefault="001F4200" w:rsidP="00745B58">
      <w:pPr>
        <w:tabs>
          <w:tab w:val="clear" w:pos="400"/>
        </w:tabs>
        <w:spacing w:before="0" w:after="0"/>
        <w:jc w:val="left"/>
        <w:rPr>
          <w:lang w:val="ru-RU"/>
        </w:rPr>
      </w:pPr>
    </w:p>
    <w:p w:rsidR="001F4200" w:rsidRPr="00055EA3" w:rsidRDefault="001F4200" w:rsidP="00745B58">
      <w:pPr>
        <w:tabs>
          <w:tab w:val="clear" w:pos="400"/>
        </w:tabs>
        <w:spacing w:before="0" w:after="0"/>
        <w:jc w:val="left"/>
        <w:rPr>
          <w:lang w:val="ru-RU"/>
        </w:rPr>
      </w:pPr>
    </w:p>
    <w:p w:rsidR="001F4200" w:rsidRPr="00055EA3" w:rsidRDefault="001F4200" w:rsidP="00745B58">
      <w:pPr>
        <w:tabs>
          <w:tab w:val="clear" w:pos="400"/>
        </w:tabs>
        <w:spacing w:before="0" w:after="0"/>
        <w:jc w:val="left"/>
        <w:rPr>
          <w:lang w:val="ru-RU"/>
        </w:rPr>
      </w:pPr>
    </w:p>
    <w:p w:rsidR="001F4200" w:rsidRPr="00055EA3" w:rsidRDefault="001F4200" w:rsidP="00745B58">
      <w:pPr>
        <w:tabs>
          <w:tab w:val="clear" w:pos="400"/>
        </w:tabs>
        <w:spacing w:before="0" w:after="0"/>
        <w:jc w:val="left"/>
        <w:rPr>
          <w:lang w:val="ru-RU"/>
        </w:rPr>
      </w:pPr>
    </w:p>
    <w:p w:rsidR="001F4200" w:rsidRPr="00055EA3" w:rsidRDefault="001F4200" w:rsidP="00745B58">
      <w:pPr>
        <w:tabs>
          <w:tab w:val="clear" w:pos="400"/>
        </w:tabs>
        <w:spacing w:before="0" w:after="0"/>
        <w:jc w:val="left"/>
        <w:rPr>
          <w:lang w:val="ru-RU"/>
        </w:rPr>
      </w:pPr>
    </w:p>
    <w:p w:rsidR="001F4200" w:rsidRPr="00055EA3" w:rsidRDefault="001F4200" w:rsidP="00745B58">
      <w:pPr>
        <w:tabs>
          <w:tab w:val="clear" w:pos="400"/>
        </w:tabs>
        <w:spacing w:before="0" w:after="0"/>
        <w:jc w:val="left"/>
        <w:rPr>
          <w:lang w:val="ru-RU"/>
        </w:rPr>
      </w:pPr>
    </w:p>
    <w:p w:rsidR="001F4200" w:rsidRPr="00055EA3" w:rsidRDefault="001F4200" w:rsidP="00745B58">
      <w:pPr>
        <w:tabs>
          <w:tab w:val="clear" w:pos="400"/>
        </w:tabs>
        <w:spacing w:before="0" w:after="0"/>
        <w:jc w:val="left"/>
        <w:rPr>
          <w:lang w:val="ru-RU"/>
        </w:rPr>
      </w:pPr>
    </w:p>
    <w:p w:rsidR="00225038" w:rsidRPr="00055EA3" w:rsidRDefault="00225038" w:rsidP="00745B58">
      <w:pPr>
        <w:tabs>
          <w:tab w:val="clear" w:pos="400"/>
        </w:tabs>
        <w:spacing w:before="0" w:after="0"/>
        <w:jc w:val="left"/>
        <w:rPr>
          <w:lang w:val="ru-RU"/>
        </w:rPr>
      </w:pPr>
    </w:p>
    <w:p w:rsidR="00B36C4B" w:rsidRDefault="00AF43CA" w:rsidP="00B36C4B">
      <w:pPr>
        <w:pStyle w:val="Otsikko1"/>
      </w:pPr>
      <w:bookmarkStart w:id="35" w:name="_Toc352744551"/>
      <w:bookmarkStart w:id="36" w:name="_Toc352761328"/>
      <w:r>
        <w:rPr>
          <w:lang w:val="ru-RU"/>
        </w:rPr>
        <w:lastRenderedPageBreak/>
        <w:t>Габаритный чертеж</w:t>
      </w:r>
      <w:bookmarkEnd w:id="35"/>
      <w:bookmarkEnd w:id="36"/>
    </w:p>
    <w:p w:rsidR="00A771C2" w:rsidRPr="00AF43CA" w:rsidRDefault="00AF43CA" w:rsidP="00B36C4B">
      <w:pPr>
        <w:rPr>
          <w:lang w:val="ru-RU"/>
        </w:rPr>
      </w:pPr>
      <w:r>
        <w:rPr>
          <w:lang w:val="ru-RU"/>
        </w:rPr>
        <w:t>В таблице представлены габаритные размеры водонагревателей</w:t>
      </w:r>
      <w:r w:rsidR="00822B83" w:rsidRPr="00AF43CA">
        <w:rPr>
          <w:lang w:val="ru-RU"/>
        </w:rPr>
        <w:t>.</w:t>
      </w:r>
    </w:p>
    <w:tbl>
      <w:tblPr>
        <w:tblStyle w:val="TaulukkoRuudukko"/>
        <w:tblpPr w:leftFromText="141" w:rightFromText="141" w:vertAnchor="text" w:horzAnchor="margin" w:tblpXSpec="right" w:tblpY="2948"/>
        <w:tblW w:w="0" w:type="auto"/>
        <w:tblLook w:val="04A0" w:firstRow="1" w:lastRow="0" w:firstColumn="1" w:lastColumn="0" w:noHBand="0" w:noVBand="1"/>
      </w:tblPr>
      <w:tblGrid>
        <w:gridCol w:w="2757"/>
        <w:gridCol w:w="576"/>
        <w:gridCol w:w="696"/>
        <w:gridCol w:w="576"/>
      </w:tblGrid>
      <w:tr w:rsidR="00A771C2" w:rsidTr="00CB1D3E">
        <w:tc>
          <w:tcPr>
            <w:tcW w:w="4605" w:type="dxa"/>
            <w:gridSpan w:val="4"/>
          </w:tcPr>
          <w:p w:rsidR="00A771C2" w:rsidRPr="006A649D" w:rsidRDefault="00A771C2" w:rsidP="00CB1D3E">
            <w:pPr>
              <w:rPr>
                <w:b/>
                <w:sz w:val="20"/>
              </w:rPr>
            </w:pPr>
            <w:r w:rsidRPr="006A649D">
              <w:rPr>
                <w:b/>
                <w:sz w:val="20"/>
              </w:rPr>
              <w:t>Mittataulukko [mm]</w:t>
            </w:r>
          </w:p>
        </w:tc>
      </w:tr>
      <w:tr w:rsidR="00A771C2" w:rsidTr="00CB1D3E">
        <w:tc>
          <w:tcPr>
            <w:tcW w:w="2757" w:type="dxa"/>
          </w:tcPr>
          <w:p w:rsidR="00A771C2" w:rsidRPr="006A649D" w:rsidRDefault="00A771C2" w:rsidP="00CB1D3E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A771C2" w:rsidRPr="006A649D" w:rsidRDefault="00A771C2" w:rsidP="00CB1D3E">
            <w:pPr>
              <w:jc w:val="center"/>
              <w:rPr>
                <w:sz w:val="20"/>
              </w:rPr>
            </w:pPr>
            <w:r w:rsidRPr="006A649D">
              <w:rPr>
                <w:sz w:val="20"/>
              </w:rPr>
              <w:t>W</w:t>
            </w:r>
          </w:p>
        </w:tc>
        <w:tc>
          <w:tcPr>
            <w:tcW w:w="696" w:type="dxa"/>
          </w:tcPr>
          <w:p w:rsidR="00A771C2" w:rsidRPr="006A649D" w:rsidRDefault="00A771C2" w:rsidP="00CB1D3E">
            <w:pPr>
              <w:jc w:val="center"/>
              <w:rPr>
                <w:sz w:val="20"/>
              </w:rPr>
            </w:pPr>
            <w:r w:rsidRPr="006A649D">
              <w:rPr>
                <w:sz w:val="20"/>
              </w:rPr>
              <w:t>H</w:t>
            </w:r>
          </w:p>
        </w:tc>
        <w:tc>
          <w:tcPr>
            <w:tcW w:w="576" w:type="dxa"/>
          </w:tcPr>
          <w:p w:rsidR="00A771C2" w:rsidRPr="006A649D" w:rsidRDefault="00A771C2" w:rsidP="00CB1D3E">
            <w:pPr>
              <w:jc w:val="center"/>
              <w:rPr>
                <w:sz w:val="20"/>
              </w:rPr>
            </w:pPr>
            <w:r w:rsidRPr="006A649D">
              <w:rPr>
                <w:sz w:val="20"/>
              </w:rPr>
              <w:t>D</w:t>
            </w:r>
          </w:p>
        </w:tc>
      </w:tr>
      <w:tr w:rsidR="00A771C2" w:rsidTr="00CB1D3E">
        <w:tc>
          <w:tcPr>
            <w:tcW w:w="2757" w:type="dxa"/>
          </w:tcPr>
          <w:p w:rsidR="00A771C2" w:rsidRPr="006A649D" w:rsidRDefault="00A771C2" w:rsidP="00A27C37">
            <w:pPr>
              <w:rPr>
                <w:sz w:val="20"/>
              </w:rPr>
            </w:pPr>
            <w:r w:rsidRPr="006A649D">
              <w:rPr>
                <w:sz w:val="20"/>
              </w:rPr>
              <w:t xml:space="preserve">KK-WH </w:t>
            </w:r>
            <w:r w:rsidR="00A27C37">
              <w:rPr>
                <w:sz w:val="20"/>
              </w:rPr>
              <w:t>3</w:t>
            </w:r>
            <w:r w:rsidRPr="006A649D">
              <w:rPr>
                <w:sz w:val="20"/>
              </w:rPr>
              <w:t>022-</w:t>
            </w:r>
            <w:r>
              <w:rPr>
                <w:sz w:val="20"/>
              </w:rPr>
              <w:t>1</w:t>
            </w:r>
            <w:r w:rsidRPr="006A649D">
              <w:rPr>
                <w:sz w:val="20"/>
              </w:rPr>
              <w:t>F</w:t>
            </w:r>
          </w:p>
        </w:tc>
        <w:tc>
          <w:tcPr>
            <w:tcW w:w="576" w:type="dxa"/>
          </w:tcPr>
          <w:p w:rsidR="00A771C2" w:rsidRPr="006A649D" w:rsidRDefault="00A771C2" w:rsidP="00CB1D3E">
            <w:pPr>
              <w:rPr>
                <w:sz w:val="20"/>
              </w:rPr>
            </w:pPr>
            <w:r w:rsidRPr="006A649D">
              <w:rPr>
                <w:sz w:val="20"/>
              </w:rPr>
              <w:t>598</w:t>
            </w:r>
          </w:p>
        </w:tc>
        <w:tc>
          <w:tcPr>
            <w:tcW w:w="696" w:type="dxa"/>
          </w:tcPr>
          <w:p w:rsidR="00A771C2" w:rsidRPr="006A649D" w:rsidRDefault="00A771C2" w:rsidP="00CB1D3E">
            <w:pPr>
              <w:rPr>
                <w:sz w:val="20"/>
              </w:rPr>
            </w:pPr>
            <w:r w:rsidRPr="006A649D">
              <w:rPr>
                <w:sz w:val="20"/>
              </w:rPr>
              <w:t>1490</w:t>
            </w:r>
          </w:p>
        </w:tc>
        <w:tc>
          <w:tcPr>
            <w:tcW w:w="576" w:type="dxa"/>
          </w:tcPr>
          <w:p w:rsidR="00A771C2" w:rsidRPr="006A649D" w:rsidRDefault="00A771C2" w:rsidP="00CB1D3E">
            <w:pPr>
              <w:rPr>
                <w:sz w:val="20"/>
              </w:rPr>
            </w:pPr>
            <w:r w:rsidRPr="006A649D">
              <w:rPr>
                <w:sz w:val="20"/>
              </w:rPr>
              <w:t>598</w:t>
            </w:r>
          </w:p>
        </w:tc>
      </w:tr>
      <w:tr w:rsidR="00A771C2" w:rsidTr="00CB1D3E">
        <w:tc>
          <w:tcPr>
            <w:tcW w:w="2757" w:type="dxa"/>
          </w:tcPr>
          <w:p w:rsidR="00A771C2" w:rsidRPr="006A649D" w:rsidRDefault="00A27C37" w:rsidP="00A27C37">
            <w:pPr>
              <w:rPr>
                <w:sz w:val="20"/>
              </w:rPr>
            </w:pPr>
            <w:r>
              <w:rPr>
                <w:sz w:val="20"/>
              </w:rPr>
              <w:t>KK-WH 3</w:t>
            </w:r>
            <w:r w:rsidR="00A771C2">
              <w:rPr>
                <w:sz w:val="20"/>
              </w:rPr>
              <w:t>030-1</w:t>
            </w:r>
            <w:r w:rsidR="00A771C2" w:rsidRPr="006A649D">
              <w:rPr>
                <w:sz w:val="20"/>
              </w:rPr>
              <w:t>F</w:t>
            </w:r>
          </w:p>
        </w:tc>
        <w:tc>
          <w:tcPr>
            <w:tcW w:w="576" w:type="dxa"/>
          </w:tcPr>
          <w:p w:rsidR="00A771C2" w:rsidRPr="006A649D" w:rsidRDefault="00A771C2" w:rsidP="00CB1D3E">
            <w:pPr>
              <w:rPr>
                <w:sz w:val="20"/>
              </w:rPr>
            </w:pPr>
            <w:r w:rsidRPr="006A649D">
              <w:rPr>
                <w:sz w:val="20"/>
              </w:rPr>
              <w:t>598</w:t>
            </w:r>
          </w:p>
        </w:tc>
        <w:tc>
          <w:tcPr>
            <w:tcW w:w="696" w:type="dxa"/>
          </w:tcPr>
          <w:p w:rsidR="00A771C2" w:rsidRPr="006A649D" w:rsidRDefault="00A771C2" w:rsidP="00CB1D3E">
            <w:pPr>
              <w:rPr>
                <w:sz w:val="20"/>
              </w:rPr>
            </w:pPr>
            <w:r w:rsidRPr="006A649D">
              <w:rPr>
                <w:sz w:val="20"/>
              </w:rPr>
              <w:t>1900</w:t>
            </w:r>
          </w:p>
        </w:tc>
        <w:tc>
          <w:tcPr>
            <w:tcW w:w="576" w:type="dxa"/>
          </w:tcPr>
          <w:p w:rsidR="00A771C2" w:rsidRPr="006A649D" w:rsidRDefault="00A771C2" w:rsidP="00CB1D3E">
            <w:pPr>
              <w:rPr>
                <w:sz w:val="20"/>
              </w:rPr>
            </w:pPr>
            <w:r w:rsidRPr="006A649D">
              <w:rPr>
                <w:sz w:val="20"/>
              </w:rPr>
              <w:t>598</w:t>
            </w:r>
          </w:p>
        </w:tc>
      </w:tr>
      <w:tr w:rsidR="00A771C2" w:rsidTr="00CB1D3E">
        <w:tc>
          <w:tcPr>
            <w:tcW w:w="2757" w:type="dxa"/>
          </w:tcPr>
          <w:p w:rsidR="00A771C2" w:rsidRPr="006A649D" w:rsidRDefault="00A27C37" w:rsidP="00A27C37">
            <w:pPr>
              <w:rPr>
                <w:sz w:val="20"/>
              </w:rPr>
            </w:pPr>
            <w:r>
              <w:rPr>
                <w:sz w:val="20"/>
              </w:rPr>
              <w:t>KK-WH 3</w:t>
            </w:r>
            <w:r w:rsidR="00A771C2">
              <w:rPr>
                <w:sz w:val="20"/>
              </w:rPr>
              <w:t>050-1</w:t>
            </w:r>
            <w:r w:rsidR="00A771C2" w:rsidRPr="006A649D">
              <w:rPr>
                <w:sz w:val="20"/>
              </w:rPr>
              <w:t>F</w:t>
            </w:r>
          </w:p>
        </w:tc>
        <w:tc>
          <w:tcPr>
            <w:tcW w:w="576" w:type="dxa"/>
          </w:tcPr>
          <w:p w:rsidR="00A771C2" w:rsidRPr="006A649D" w:rsidRDefault="00A771C2" w:rsidP="00CB1D3E">
            <w:pPr>
              <w:rPr>
                <w:sz w:val="20"/>
              </w:rPr>
            </w:pPr>
            <w:r w:rsidRPr="006A649D">
              <w:rPr>
                <w:sz w:val="20"/>
              </w:rPr>
              <w:t>730</w:t>
            </w:r>
          </w:p>
        </w:tc>
        <w:tc>
          <w:tcPr>
            <w:tcW w:w="696" w:type="dxa"/>
          </w:tcPr>
          <w:p w:rsidR="00A771C2" w:rsidRPr="006A649D" w:rsidRDefault="00A771C2" w:rsidP="00CB1D3E">
            <w:pPr>
              <w:rPr>
                <w:sz w:val="20"/>
              </w:rPr>
            </w:pPr>
            <w:r w:rsidRPr="006A649D">
              <w:rPr>
                <w:sz w:val="20"/>
              </w:rPr>
              <w:t>1920</w:t>
            </w:r>
          </w:p>
        </w:tc>
        <w:tc>
          <w:tcPr>
            <w:tcW w:w="576" w:type="dxa"/>
          </w:tcPr>
          <w:p w:rsidR="00A771C2" w:rsidRPr="006A649D" w:rsidRDefault="00A771C2" w:rsidP="00CB1D3E">
            <w:pPr>
              <w:rPr>
                <w:sz w:val="20"/>
              </w:rPr>
            </w:pPr>
            <w:r w:rsidRPr="006A649D">
              <w:rPr>
                <w:sz w:val="20"/>
              </w:rPr>
              <w:t>730</w:t>
            </w:r>
          </w:p>
        </w:tc>
      </w:tr>
    </w:tbl>
    <w:p w:rsidR="00B36C4B" w:rsidRDefault="00B36C4B" w:rsidP="00B36C4B"/>
    <w:p w:rsidR="00822B83" w:rsidRDefault="00AD2EF4" w:rsidP="00B36C4B">
      <w:r>
        <w:rPr>
          <w:noProof/>
        </w:rPr>
        <w:drawing>
          <wp:inline distT="0" distB="0" distL="0" distR="0">
            <wp:extent cx="1947672" cy="7434072"/>
            <wp:effectExtent l="0" t="0" r="0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takuva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672" cy="743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478" w:rsidRDefault="00E13478" w:rsidP="009D2261">
      <w:pPr>
        <w:jc w:val="center"/>
      </w:pPr>
    </w:p>
    <w:p w:rsidR="00B36C4B" w:rsidRDefault="00EA0A90" w:rsidP="00B36C4B">
      <w:pPr>
        <w:pStyle w:val="Otsikko1"/>
      </w:pPr>
      <w:bookmarkStart w:id="37" w:name="_Toc352744552"/>
      <w:bookmarkStart w:id="38" w:name="_Toc352761329"/>
      <w:proofErr w:type="spellStart"/>
      <w:r>
        <w:rPr>
          <w:lang w:val="ru-RU"/>
        </w:rPr>
        <w:lastRenderedPageBreak/>
        <w:t>Техданные</w:t>
      </w:r>
      <w:bookmarkEnd w:id="37"/>
      <w:bookmarkEnd w:id="38"/>
      <w:proofErr w:type="spellEnd"/>
    </w:p>
    <w:tbl>
      <w:tblPr>
        <w:tblStyle w:val="TaulukkoRuudukko"/>
        <w:tblW w:w="0" w:type="auto"/>
        <w:jc w:val="center"/>
        <w:tblLook w:val="04A0" w:firstRow="1" w:lastRow="0" w:firstColumn="1" w:lastColumn="0" w:noHBand="0" w:noVBand="1"/>
      </w:tblPr>
      <w:tblGrid>
        <w:gridCol w:w="3792"/>
        <w:gridCol w:w="786"/>
        <w:gridCol w:w="1775"/>
        <w:gridCol w:w="1793"/>
        <w:gridCol w:w="1708"/>
      </w:tblGrid>
      <w:tr w:rsidR="00AE2151" w:rsidRPr="0014705D" w:rsidTr="00AE2151">
        <w:trPr>
          <w:jc w:val="center"/>
        </w:trPr>
        <w:tc>
          <w:tcPr>
            <w:tcW w:w="4578" w:type="dxa"/>
            <w:gridSpan w:val="2"/>
          </w:tcPr>
          <w:p w:rsidR="00AE2151" w:rsidRPr="00AE2151" w:rsidRDefault="00AE2151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</w:rPr>
            </w:pPr>
          </w:p>
          <w:p w:rsidR="00AE2151" w:rsidRPr="00045815" w:rsidRDefault="00EA0A90" w:rsidP="00EA0A90">
            <w:pPr>
              <w:tabs>
                <w:tab w:val="clear" w:pos="400"/>
              </w:tabs>
              <w:spacing w:before="0" w:after="0"/>
              <w:jc w:val="left"/>
              <w:rPr>
                <w:b/>
                <w:sz w:val="18"/>
                <w:szCs w:val="22"/>
                <w:lang w:val="ru-RU"/>
              </w:rPr>
            </w:pPr>
            <w:r>
              <w:rPr>
                <w:b/>
                <w:sz w:val="18"/>
                <w:szCs w:val="22"/>
                <w:lang w:val="ru-RU"/>
              </w:rPr>
              <w:t>Таблица</w:t>
            </w:r>
            <w:r w:rsidRPr="00045815">
              <w:rPr>
                <w:b/>
                <w:sz w:val="18"/>
                <w:szCs w:val="22"/>
                <w:lang w:val="ru-RU"/>
              </w:rPr>
              <w:t xml:space="preserve"> </w:t>
            </w:r>
            <w:r w:rsidRPr="00AE2151">
              <w:rPr>
                <w:b/>
                <w:sz w:val="18"/>
                <w:szCs w:val="22"/>
              </w:rPr>
              <w:t>KK</w:t>
            </w:r>
            <w:r w:rsidRPr="00045815">
              <w:rPr>
                <w:b/>
                <w:sz w:val="18"/>
                <w:szCs w:val="22"/>
                <w:lang w:val="ru-RU"/>
              </w:rPr>
              <w:t>-</w:t>
            </w:r>
            <w:r w:rsidRPr="00AE2151">
              <w:rPr>
                <w:b/>
                <w:sz w:val="18"/>
                <w:szCs w:val="22"/>
              </w:rPr>
              <w:t>WH</w:t>
            </w:r>
            <w:r w:rsidRPr="00045815">
              <w:rPr>
                <w:b/>
                <w:sz w:val="18"/>
                <w:szCs w:val="22"/>
                <w:lang w:val="ru-RU"/>
              </w:rPr>
              <w:t>3 ...</w:t>
            </w:r>
            <w:r w:rsidR="00A27C37">
              <w:rPr>
                <w:b/>
                <w:sz w:val="18"/>
                <w:szCs w:val="22"/>
              </w:rPr>
              <w:t>F</w:t>
            </w:r>
            <w:r w:rsidRPr="00045815">
              <w:rPr>
                <w:b/>
                <w:sz w:val="18"/>
                <w:szCs w:val="22"/>
                <w:lang w:val="ru-RU"/>
              </w:rPr>
              <w:t>-</w:t>
            </w:r>
            <w:r>
              <w:rPr>
                <w:b/>
                <w:sz w:val="18"/>
                <w:szCs w:val="22"/>
                <w:lang w:val="ru-RU"/>
              </w:rPr>
              <w:t>водонагревателей</w:t>
            </w:r>
          </w:p>
        </w:tc>
        <w:tc>
          <w:tcPr>
            <w:tcW w:w="1775" w:type="dxa"/>
          </w:tcPr>
          <w:p w:rsidR="00AE2151" w:rsidRPr="00045815" w:rsidRDefault="00AE2151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</w:p>
          <w:p w:rsidR="00E13478" w:rsidRPr="00045815" w:rsidRDefault="001F4200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en-US"/>
              </w:rPr>
            </w:pPr>
            <w:r w:rsidRPr="00045815">
              <w:rPr>
                <w:sz w:val="18"/>
                <w:szCs w:val="22"/>
                <w:lang w:val="en-US"/>
              </w:rPr>
              <w:t>KK-WH 3</w:t>
            </w:r>
            <w:r w:rsidR="00E13478" w:rsidRPr="00045815">
              <w:rPr>
                <w:sz w:val="18"/>
                <w:szCs w:val="22"/>
                <w:lang w:val="en-US"/>
              </w:rPr>
              <w:t>022-1F</w:t>
            </w:r>
          </w:p>
          <w:p w:rsidR="00E13478" w:rsidRPr="00045815" w:rsidRDefault="001F4200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en-US"/>
              </w:rPr>
            </w:pPr>
            <w:r w:rsidRPr="00045815">
              <w:rPr>
                <w:sz w:val="18"/>
                <w:szCs w:val="22"/>
                <w:lang w:val="en-US"/>
              </w:rPr>
              <w:t>VLM 220 KS</w:t>
            </w:r>
          </w:p>
        </w:tc>
        <w:tc>
          <w:tcPr>
            <w:tcW w:w="1793" w:type="dxa"/>
          </w:tcPr>
          <w:p w:rsidR="00AE2151" w:rsidRPr="00045815" w:rsidRDefault="00AE2151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en-US"/>
              </w:rPr>
            </w:pPr>
          </w:p>
          <w:p w:rsidR="00E13478" w:rsidRPr="00045815" w:rsidRDefault="00E13478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en-US"/>
              </w:rPr>
            </w:pPr>
            <w:r w:rsidRPr="00045815">
              <w:rPr>
                <w:sz w:val="18"/>
                <w:szCs w:val="22"/>
                <w:lang w:val="en-US"/>
              </w:rPr>
              <w:t xml:space="preserve">KK-WH </w:t>
            </w:r>
            <w:r w:rsidR="001F4200" w:rsidRPr="00045815">
              <w:rPr>
                <w:sz w:val="18"/>
                <w:szCs w:val="22"/>
                <w:lang w:val="en-US"/>
              </w:rPr>
              <w:t>3</w:t>
            </w:r>
            <w:r w:rsidRPr="00045815">
              <w:rPr>
                <w:sz w:val="18"/>
                <w:szCs w:val="22"/>
                <w:lang w:val="en-US"/>
              </w:rPr>
              <w:t>030-1F</w:t>
            </w:r>
          </w:p>
          <w:p w:rsidR="00E13478" w:rsidRPr="00045815" w:rsidRDefault="001F4200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en-US"/>
              </w:rPr>
            </w:pPr>
            <w:r w:rsidRPr="00045815">
              <w:rPr>
                <w:sz w:val="18"/>
                <w:szCs w:val="22"/>
                <w:lang w:val="en-US"/>
              </w:rPr>
              <w:t>VLM 300 KS</w:t>
            </w:r>
          </w:p>
        </w:tc>
        <w:tc>
          <w:tcPr>
            <w:tcW w:w="1708" w:type="dxa"/>
          </w:tcPr>
          <w:p w:rsidR="00AE2151" w:rsidRPr="00045815" w:rsidRDefault="00AE2151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en-US"/>
              </w:rPr>
            </w:pPr>
          </w:p>
          <w:p w:rsidR="00E13478" w:rsidRPr="00045815" w:rsidRDefault="001F4200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en-US"/>
              </w:rPr>
            </w:pPr>
            <w:r w:rsidRPr="00045815">
              <w:rPr>
                <w:sz w:val="18"/>
                <w:szCs w:val="22"/>
                <w:lang w:val="en-US"/>
              </w:rPr>
              <w:t>KK-WH 3</w:t>
            </w:r>
            <w:r w:rsidR="00E13478" w:rsidRPr="00045815">
              <w:rPr>
                <w:sz w:val="18"/>
                <w:szCs w:val="22"/>
                <w:lang w:val="en-US"/>
              </w:rPr>
              <w:t>050-1F</w:t>
            </w:r>
          </w:p>
          <w:p w:rsidR="00E13478" w:rsidRPr="00045815" w:rsidRDefault="00E13478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en-US"/>
              </w:rPr>
            </w:pPr>
            <w:r w:rsidRPr="00045815">
              <w:rPr>
                <w:sz w:val="18"/>
                <w:szCs w:val="22"/>
                <w:lang w:val="en-US"/>
              </w:rPr>
              <w:t xml:space="preserve">VLM </w:t>
            </w:r>
            <w:r w:rsidR="001F4200" w:rsidRPr="00045815">
              <w:rPr>
                <w:sz w:val="18"/>
                <w:szCs w:val="22"/>
                <w:lang w:val="en-US"/>
              </w:rPr>
              <w:t>500 KS</w:t>
            </w:r>
          </w:p>
        </w:tc>
      </w:tr>
      <w:tr w:rsidR="00A425F5" w:rsidTr="00AE2151">
        <w:trPr>
          <w:jc w:val="center"/>
        </w:trPr>
        <w:tc>
          <w:tcPr>
            <w:tcW w:w="3792" w:type="dxa"/>
          </w:tcPr>
          <w:p w:rsidR="00A425F5" w:rsidRPr="00A27C37" w:rsidRDefault="00A425F5" w:rsidP="00D002B6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Объем</w:t>
            </w:r>
            <w:r w:rsidRPr="00A27C37">
              <w:rPr>
                <w:sz w:val="18"/>
                <w:szCs w:val="22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бака</w:t>
            </w:r>
          </w:p>
        </w:tc>
        <w:tc>
          <w:tcPr>
            <w:tcW w:w="786" w:type="dxa"/>
          </w:tcPr>
          <w:p w:rsidR="00A425F5" w:rsidRPr="00AE2151" w:rsidRDefault="00A425F5" w:rsidP="00E4382F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л</w:t>
            </w:r>
          </w:p>
        </w:tc>
        <w:tc>
          <w:tcPr>
            <w:tcW w:w="1775" w:type="dxa"/>
          </w:tcPr>
          <w:p w:rsidR="00A425F5" w:rsidRPr="00AE2151" w:rsidRDefault="00A425F5" w:rsidP="00E13478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2</w:t>
            </w:r>
            <w:r>
              <w:rPr>
                <w:sz w:val="18"/>
                <w:szCs w:val="22"/>
              </w:rPr>
              <w:t>00</w:t>
            </w:r>
          </w:p>
        </w:tc>
        <w:tc>
          <w:tcPr>
            <w:tcW w:w="1793" w:type="dxa"/>
          </w:tcPr>
          <w:p w:rsidR="00A425F5" w:rsidRPr="00AE2151" w:rsidRDefault="00572516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29</w:t>
            </w:r>
            <w:r w:rsidR="00A425F5">
              <w:rPr>
                <w:sz w:val="18"/>
                <w:szCs w:val="22"/>
              </w:rPr>
              <w:t>0</w:t>
            </w:r>
          </w:p>
        </w:tc>
        <w:tc>
          <w:tcPr>
            <w:tcW w:w="1708" w:type="dxa"/>
          </w:tcPr>
          <w:p w:rsidR="00A425F5" w:rsidRPr="00AE2151" w:rsidRDefault="00A425F5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500</w:t>
            </w:r>
          </w:p>
        </w:tc>
      </w:tr>
      <w:tr w:rsidR="00A425F5" w:rsidTr="00AE2151">
        <w:trPr>
          <w:jc w:val="center"/>
        </w:trPr>
        <w:tc>
          <w:tcPr>
            <w:tcW w:w="3792" w:type="dxa"/>
          </w:tcPr>
          <w:p w:rsidR="00A425F5" w:rsidRPr="00A27C37" w:rsidRDefault="00A425F5" w:rsidP="00D002B6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Площадь</w:t>
            </w:r>
            <w:r w:rsidRPr="00A27C37">
              <w:rPr>
                <w:sz w:val="18"/>
                <w:szCs w:val="22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змеевика</w:t>
            </w:r>
          </w:p>
        </w:tc>
        <w:tc>
          <w:tcPr>
            <w:tcW w:w="786" w:type="dxa"/>
          </w:tcPr>
          <w:p w:rsidR="00A425F5" w:rsidRPr="00AE2151" w:rsidRDefault="00A425F5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м</w:t>
            </w:r>
            <w:proofErr w:type="gramStart"/>
            <w:r w:rsidRPr="00AE2151">
              <w:rPr>
                <w:sz w:val="18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1775" w:type="dxa"/>
          </w:tcPr>
          <w:p w:rsidR="00A425F5" w:rsidRPr="00AE2151" w:rsidRDefault="00A425F5" w:rsidP="00572516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2,</w:t>
            </w:r>
            <w:r w:rsidR="00572516">
              <w:rPr>
                <w:sz w:val="18"/>
                <w:szCs w:val="22"/>
              </w:rPr>
              <w:t>6</w:t>
            </w:r>
          </w:p>
        </w:tc>
        <w:tc>
          <w:tcPr>
            <w:tcW w:w="1793" w:type="dxa"/>
          </w:tcPr>
          <w:p w:rsidR="00A425F5" w:rsidRPr="00AE2151" w:rsidRDefault="00A425F5" w:rsidP="00572516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2,</w:t>
            </w:r>
            <w:r w:rsidR="00572516">
              <w:rPr>
                <w:sz w:val="18"/>
                <w:szCs w:val="22"/>
              </w:rPr>
              <w:t>6</w:t>
            </w:r>
          </w:p>
        </w:tc>
        <w:tc>
          <w:tcPr>
            <w:tcW w:w="1708" w:type="dxa"/>
          </w:tcPr>
          <w:p w:rsidR="00A425F5" w:rsidRPr="00AE2151" w:rsidRDefault="00A425F5" w:rsidP="00572516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2,</w:t>
            </w:r>
            <w:r w:rsidR="00572516">
              <w:rPr>
                <w:sz w:val="18"/>
                <w:szCs w:val="22"/>
              </w:rPr>
              <w:t>6</w:t>
            </w:r>
          </w:p>
        </w:tc>
      </w:tr>
      <w:tr w:rsidR="00A425F5" w:rsidTr="00AE2151">
        <w:trPr>
          <w:jc w:val="center"/>
        </w:trPr>
        <w:tc>
          <w:tcPr>
            <w:tcW w:w="3792" w:type="dxa"/>
          </w:tcPr>
          <w:p w:rsidR="00A425F5" w:rsidRPr="003E49A4" w:rsidRDefault="00A425F5" w:rsidP="00D002B6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Объем змеевика</w:t>
            </w:r>
          </w:p>
        </w:tc>
        <w:tc>
          <w:tcPr>
            <w:tcW w:w="786" w:type="dxa"/>
          </w:tcPr>
          <w:p w:rsidR="00A425F5" w:rsidRPr="00EA0A90" w:rsidRDefault="00A425F5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л</w:t>
            </w:r>
          </w:p>
        </w:tc>
        <w:tc>
          <w:tcPr>
            <w:tcW w:w="1775" w:type="dxa"/>
          </w:tcPr>
          <w:p w:rsidR="00A425F5" w:rsidRPr="00AE2151" w:rsidRDefault="00A425F5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2,20</w:t>
            </w:r>
          </w:p>
        </w:tc>
        <w:tc>
          <w:tcPr>
            <w:tcW w:w="1793" w:type="dxa"/>
          </w:tcPr>
          <w:p w:rsidR="00A425F5" w:rsidRPr="00AE2151" w:rsidRDefault="00A425F5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2,20</w:t>
            </w:r>
          </w:p>
        </w:tc>
        <w:tc>
          <w:tcPr>
            <w:tcW w:w="1708" w:type="dxa"/>
          </w:tcPr>
          <w:p w:rsidR="00A425F5" w:rsidRPr="00AE2151" w:rsidRDefault="00A425F5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2,20</w:t>
            </w:r>
          </w:p>
        </w:tc>
      </w:tr>
      <w:tr w:rsidR="00A425F5" w:rsidRPr="00572516" w:rsidTr="00AE2151">
        <w:trPr>
          <w:jc w:val="center"/>
        </w:trPr>
        <w:tc>
          <w:tcPr>
            <w:tcW w:w="3792" w:type="dxa"/>
          </w:tcPr>
          <w:p w:rsidR="00A425F5" w:rsidRPr="00553217" w:rsidRDefault="00A425F5" w:rsidP="00DF585A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Мощность</w:t>
            </w:r>
            <w:r w:rsidRPr="00553217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при</w:t>
            </w:r>
            <w:r w:rsidRPr="00553217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потоке</w:t>
            </w:r>
            <w:r w:rsidRPr="00553217">
              <w:rPr>
                <w:sz w:val="18"/>
                <w:szCs w:val="22"/>
                <w:lang w:val="ru-RU"/>
              </w:rPr>
              <w:t xml:space="preserve"> </w:t>
            </w:r>
            <w:r w:rsidR="00DF585A">
              <w:rPr>
                <w:sz w:val="18"/>
                <w:szCs w:val="22"/>
                <w:lang w:val="ru-RU"/>
              </w:rPr>
              <w:t>25 л</w:t>
            </w:r>
            <w:r w:rsidRPr="00553217">
              <w:rPr>
                <w:sz w:val="18"/>
                <w:szCs w:val="22"/>
                <w:lang w:val="ru-RU"/>
              </w:rPr>
              <w:t>/</w:t>
            </w:r>
            <w:r w:rsidR="00DF585A">
              <w:rPr>
                <w:sz w:val="18"/>
                <w:szCs w:val="22"/>
                <w:lang w:val="ru-RU"/>
              </w:rPr>
              <w:t>мин</w:t>
            </w:r>
            <w:r w:rsidRPr="00553217">
              <w:rPr>
                <w:sz w:val="18"/>
                <w:szCs w:val="22"/>
                <w:lang w:val="ru-RU"/>
              </w:rPr>
              <w:t xml:space="preserve">., </w:t>
            </w:r>
            <w:r w:rsidRPr="00AE2151">
              <w:rPr>
                <w:sz w:val="18"/>
                <w:szCs w:val="22"/>
              </w:rPr>
              <w:t>T</w:t>
            </w:r>
            <w:r w:rsidR="00572516">
              <w:rPr>
                <w:sz w:val="18"/>
                <w:szCs w:val="22"/>
                <w:vertAlign w:val="subscript"/>
                <w:lang w:val="ru-RU"/>
              </w:rPr>
              <w:t>1</w:t>
            </w:r>
            <w:r w:rsidRPr="00553217">
              <w:rPr>
                <w:sz w:val="18"/>
                <w:szCs w:val="22"/>
                <w:lang w:val="ru-RU"/>
              </w:rPr>
              <w:t>=</w:t>
            </w:r>
            <w:r w:rsidR="00572516">
              <w:rPr>
                <w:sz w:val="18"/>
                <w:szCs w:val="22"/>
                <w:lang w:val="ru-RU"/>
              </w:rPr>
              <w:t>1</w:t>
            </w:r>
            <w:r w:rsidRPr="00553217">
              <w:rPr>
                <w:sz w:val="18"/>
                <w:szCs w:val="22"/>
                <w:lang w:val="ru-RU"/>
              </w:rPr>
              <w:t>0°</w:t>
            </w:r>
            <w:r w:rsidRPr="00AE2151">
              <w:rPr>
                <w:sz w:val="18"/>
                <w:szCs w:val="22"/>
              </w:rPr>
              <w:t>C</w:t>
            </w:r>
            <w:r w:rsidRPr="00553217">
              <w:rPr>
                <w:sz w:val="18"/>
                <w:szCs w:val="22"/>
                <w:lang w:val="ru-RU"/>
              </w:rPr>
              <w:t xml:space="preserve">, </w:t>
            </w:r>
            <w:proofErr w:type="spellStart"/>
            <w:r w:rsidRPr="00AE2151">
              <w:rPr>
                <w:sz w:val="18"/>
                <w:szCs w:val="22"/>
              </w:rPr>
              <w:t>T</w:t>
            </w:r>
            <w:r w:rsidRPr="00AE2151">
              <w:rPr>
                <w:sz w:val="18"/>
                <w:szCs w:val="22"/>
                <w:vertAlign w:val="subscript"/>
              </w:rPr>
              <w:t>in</w:t>
            </w:r>
            <w:proofErr w:type="spellEnd"/>
            <w:r w:rsidRPr="00553217">
              <w:rPr>
                <w:sz w:val="18"/>
                <w:szCs w:val="22"/>
                <w:lang w:val="ru-RU"/>
              </w:rPr>
              <w:t xml:space="preserve">=80°, </w:t>
            </w:r>
            <w:proofErr w:type="spellStart"/>
            <w:r w:rsidRPr="00AE2151">
              <w:rPr>
                <w:sz w:val="18"/>
                <w:szCs w:val="22"/>
              </w:rPr>
              <w:t>T</w:t>
            </w:r>
            <w:r w:rsidRPr="00AE2151">
              <w:rPr>
                <w:sz w:val="18"/>
                <w:szCs w:val="22"/>
                <w:vertAlign w:val="subscript"/>
              </w:rPr>
              <w:t>out</w:t>
            </w:r>
            <w:proofErr w:type="spellEnd"/>
            <w:r w:rsidRPr="00553217">
              <w:rPr>
                <w:sz w:val="18"/>
                <w:szCs w:val="22"/>
                <w:lang w:val="ru-RU"/>
              </w:rPr>
              <w:t>=</w:t>
            </w:r>
            <w:r w:rsidR="00572516">
              <w:rPr>
                <w:sz w:val="18"/>
                <w:szCs w:val="22"/>
                <w:lang w:val="ru-RU"/>
              </w:rPr>
              <w:t>38</w:t>
            </w:r>
            <w:r w:rsidRPr="00553217">
              <w:rPr>
                <w:sz w:val="18"/>
                <w:szCs w:val="22"/>
                <w:lang w:val="ru-RU"/>
              </w:rPr>
              <w:t>°</w:t>
            </w:r>
            <w:r w:rsidRPr="00AE2151">
              <w:rPr>
                <w:sz w:val="18"/>
                <w:szCs w:val="22"/>
              </w:rPr>
              <w:t>C</w:t>
            </w:r>
          </w:p>
        </w:tc>
        <w:tc>
          <w:tcPr>
            <w:tcW w:w="786" w:type="dxa"/>
          </w:tcPr>
          <w:p w:rsidR="00A425F5" w:rsidRPr="00EA0A90" w:rsidRDefault="00A425F5" w:rsidP="001F4200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кВт</w:t>
            </w:r>
          </w:p>
        </w:tc>
        <w:tc>
          <w:tcPr>
            <w:tcW w:w="1775" w:type="dxa"/>
          </w:tcPr>
          <w:p w:rsidR="00A425F5" w:rsidRPr="00572516" w:rsidRDefault="00572516" w:rsidP="001F4200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72</w:t>
            </w:r>
          </w:p>
        </w:tc>
        <w:tc>
          <w:tcPr>
            <w:tcW w:w="1793" w:type="dxa"/>
          </w:tcPr>
          <w:p w:rsidR="00A425F5" w:rsidRPr="00572516" w:rsidRDefault="00572516" w:rsidP="00E13478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72</w:t>
            </w:r>
          </w:p>
        </w:tc>
        <w:tc>
          <w:tcPr>
            <w:tcW w:w="1708" w:type="dxa"/>
          </w:tcPr>
          <w:p w:rsidR="00A425F5" w:rsidRPr="00572516" w:rsidRDefault="00572516" w:rsidP="001F4200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72</w:t>
            </w:r>
          </w:p>
        </w:tc>
      </w:tr>
      <w:tr w:rsidR="0014705D" w:rsidTr="00AE2151">
        <w:trPr>
          <w:jc w:val="center"/>
        </w:trPr>
        <w:tc>
          <w:tcPr>
            <w:tcW w:w="3792" w:type="dxa"/>
          </w:tcPr>
          <w:p w:rsidR="0014705D" w:rsidRPr="003E49A4" w:rsidRDefault="0014705D" w:rsidP="004E3F6B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bookmarkStart w:id="39" w:name="_GoBack"/>
            <w:bookmarkEnd w:id="39"/>
            <w:r>
              <w:rPr>
                <w:sz w:val="18"/>
                <w:szCs w:val="22"/>
                <w:lang w:val="ru-RU"/>
              </w:rPr>
              <w:t>Выработка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proofErr w:type="spellStart"/>
            <w:r>
              <w:rPr>
                <w:sz w:val="18"/>
                <w:szCs w:val="22"/>
                <w:lang w:val="ru-RU"/>
              </w:rPr>
              <w:t>гвс</w:t>
            </w:r>
            <w:proofErr w:type="spellEnd"/>
            <w:r w:rsidRPr="003E49A4">
              <w:rPr>
                <w:sz w:val="18"/>
                <w:szCs w:val="22"/>
                <w:lang w:val="ru-RU"/>
              </w:rPr>
              <w:t xml:space="preserve"> (40°</w:t>
            </w:r>
            <w:r>
              <w:rPr>
                <w:sz w:val="18"/>
                <w:szCs w:val="22"/>
              </w:rPr>
              <w:t>C</w:t>
            </w:r>
            <w:r w:rsidRPr="003E49A4">
              <w:rPr>
                <w:sz w:val="18"/>
                <w:szCs w:val="22"/>
                <w:lang w:val="ru-RU"/>
              </w:rPr>
              <w:t xml:space="preserve">), </w:t>
            </w:r>
            <w:r>
              <w:rPr>
                <w:sz w:val="18"/>
                <w:szCs w:val="22"/>
                <w:lang w:val="ru-RU"/>
              </w:rPr>
              <w:t>при температуре в баке</w:t>
            </w:r>
            <w:r w:rsidRPr="003E49A4">
              <w:rPr>
                <w:sz w:val="18"/>
                <w:szCs w:val="22"/>
                <w:lang w:val="ru-RU"/>
              </w:rPr>
              <w:t xml:space="preserve"> 80°</w:t>
            </w:r>
            <w:r>
              <w:rPr>
                <w:sz w:val="18"/>
                <w:szCs w:val="22"/>
              </w:rPr>
              <w:t>C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и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потоке</w:t>
            </w:r>
            <w:r w:rsidRPr="003E49A4">
              <w:rPr>
                <w:sz w:val="18"/>
                <w:szCs w:val="22"/>
                <w:lang w:val="ru-RU"/>
              </w:rPr>
              <w:t xml:space="preserve"> 1</w:t>
            </w:r>
            <w:r>
              <w:rPr>
                <w:sz w:val="18"/>
                <w:szCs w:val="22"/>
                <w:lang w:val="ru-RU"/>
              </w:rPr>
              <w:t>,</w:t>
            </w:r>
            <w:r w:rsidRPr="003E49A4">
              <w:rPr>
                <w:sz w:val="18"/>
                <w:szCs w:val="22"/>
                <w:lang w:val="ru-RU"/>
              </w:rPr>
              <w:t>2</w:t>
            </w:r>
            <w:r>
              <w:rPr>
                <w:sz w:val="18"/>
                <w:szCs w:val="22"/>
                <w:lang w:val="ru-RU"/>
              </w:rPr>
              <w:t xml:space="preserve"> м</w:t>
            </w:r>
            <w:r w:rsidRPr="00572516">
              <w:rPr>
                <w:sz w:val="18"/>
                <w:szCs w:val="22"/>
                <w:vertAlign w:val="superscript"/>
                <w:lang w:val="ru-RU"/>
              </w:rPr>
              <w:t>3</w:t>
            </w:r>
            <w:r w:rsidRPr="00553217">
              <w:rPr>
                <w:sz w:val="18"/>
                <w:szCs w:val="22"/>
                <w:lang w:val="ru-RU"/>
              </w:rPr>
              <w:t>/</w:t>
            </w:r>
            <w:r>
              <w:rPr>
                <w:sz w:val="18"/>
                <w:szCs w:val="22"/>
                <w:lang w:val="ru-RU"/>
              </w:rPr>
              <w:t>ч.</w:t>
            </w:r>
          </w:p>
        </w:tc>
        <w:tc>
          <w:tcPr>
            <w:tcW w:w="786" w:type="dxa"/>
          </w:tcPr>
          <w:p w:rsidR="0014705D" w:rsidRPr="00EA0A90" w:rsidRDefault="0014705D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л</w:t>
            </w:r>
          </w:p>
        </w:tc>
        <w:tc>
          <w:tcPr>
            <w:tcW w:w="1775" w:type="dxa"/>
          </w:tcPr>
          <w:p w:rsidR="0014705D" w:rsidRPr="00572516" w:rsidRDefault="0014705D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447</w:t>
            </w:r>
          </w:p>
        </w:tc>
        <w:tc>
          <w:tcPr>
            <w:tcW w:w="1793" w:type="dxa"/>
          </w:tcPr>
          <w:p w:rsidR="0014705D" w:rsidRPr="00572516" w:rsidRDefault="0014705D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612</w:t>
            </w:r>
          </w:p>
        </w:tc>
        <w:tc>
          <w:tcPr>
            <w:tcW w:w="1708" w:type="dxa"/>
          </w:tcPr>
          <w:p w:rsidR="0014705D" w:rsidRPr="00572516" w:rsidRDefault="0014705D" w:rsidP="00572516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1</w:t>
            </w:r>
            <w:r>
              <w:rPr>
                <w:sz w:val="18"/>
                <w:szCs w:val="22"/>
              </w:rPr>
              <w:t>0</w:t>
            </w:r>
            <w:r>
              <w:rPr>
                <w:sz w:val="18"/>
                <w:szCs w:val="22"/>
                <w:lang w:val="ru-RU"/>
              </w:rPr>
              <w:t>15</w:t>
            </w:r>
          </w:p>
        </w:tc>
      </w:tr>
      <w:tr w:rsidR="00A425F5" w:rsidTr="00AE2151">
        <w:trPr>
          <w:jc w:val="center"/>
        </w:trPr>
        <w:tc>
          <w:tcPr>
            <w:tcW w:w="3792" w:type="dxa"/>
          </w:tcPr>
          <w:p w:rsidR="00A425F5" w:rsidRPr="003E49A4" w:rsidRDefault="00A425F5" w:rsidP="00D002B6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Штуцеры змеевика</w:t>
            </w:r>
          </w:p>
        </w:tc>
        <w:tc>
          <w:tcPr>
            <w:tcW w:w="786" w:type="dxa"/>
          </w:tcPr>
          <w:p w:rsidR="00A425F5" w:rsidRPr="00AE2151" w:rsidRDefault="00A425F5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DN</w:t>
            </w:r>
          </w:p>
        </w:tc>
        <w:tc>
          <w:tcPr>
            <w:tcW w:w="1775" w:type="dxa"/>
          </w:tcPr>
          <w:p w:rsidR="00A425F5" w:rsidRPr="00AE2151" w:rsidRDefault="00A425F5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20</w:t>
            </w:r>
          </w:p>
        </w:tc>
        <w:tc>
          <w:tcPr>
            <w:tcW w:w="1793" w:type="dxa"/>
          </w:tcPr>
          <w:p w:rsidR="00A425F5" w:rsidRPr="00AE2151" w:rsidRDefault="00A425F5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20</w:t>
            </w:r>
          </w:p>
        </w:tc>
        <w:tc>
          <w:tcPr>
            <w:tcW w:w="1708" w:type="dxa"/>
          </w:tcPr>
          <w:p w:rsidR="00A425F5" w:rsidRPr="00AE2151" w:rsidRDefault="00A425F5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20</w:t>
            </w:r>
          </w:p>
        </w:tc>
      </w:tr>
      <w:tr w:rsidR="00A425F5" w:rsidTr="00AE2151">
        <w:trPr>
          <w:jc w:val="center"/>
        </w:trPr>
        <w:tc>
          <w:tcPr>
            <w:tcW w:w="3792" w:type="dxa"/>
          </w:tcPr>
          <w:p w:rsidR="00A425F5" w:rsidRPr="00780902" w:rsidRDefault="00A425F5" w:rsidP="00D002B6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proofErr w:type="spellStart"/>
            <w:r>
              <w:rPr>
                <w:sz w:val="18"/>
                <w:szCs w:val="22"/>
                <w:lang w:val="ru-RU"/>
              </w:rPr>
              <w:t>Теплопотери</w:t>
            </w:r>
            <w:proofErr w:type="spellEnd"/>
            <w:r w:rsidRPr="00780902">
              <w:rPr>
                <w:sz w:val="18"/>
                <w:szCs w:val="22"/>
                <w:lang w:val="ru-RU"/>
              </w:rPr>
              <w:t xml:space="preserve"> @ 60°</w:t>
            </w:r>
            <w:r>
              <w:rPr>
                <w:sz w:val="18"/>
                <w:szCs w:val="22"/>
              </w:rPr>
              <w:t>C</w:t>
            </w:r>
            <w:r w:rsidRPr="00780902">
              <w:rPr>
                <w:sz w:val="18"/>
                <w:szCs w:val="22"/>
                <w:lang w:val="ru-RU"/>
              </w:rPr>
              <w:t xml:space="preserve">, </w:t>
            </w:r>
            <w:r>
              <w:rPr>
                <w:sz w:val="18"/>
                <w:szCs w:val="22"/>
              </w:rPr>
              <w:t>ΔT</w:t>
            </w:r>
            <w:r>
              <w:rPr>
                <w:sz w:val="18"/>
                <w:szCs w:val="22"/>
                <w:lang w:val="ru-RU"/>
              </w:rPr>
              <w:t xml:space="preserve"> зарядки</w:t>
            </w:r>
            <w:r w:rsidRPr="00780902">
              <w:rPr>
                <w:sz w:val="18"/>
                <w:szCs w:val="22"/>
                <w:lang w:val="ru-RU"/>
              </w:rPr>
              <w:t>=40°</w:t>
            </w:r>
            <w:r>
              <w:rPr>
                <w:sz w:val="18"/>
                <w:szCs w:val="22"/>
              </w:rPr>
              <w:t>C</w:t>
            </w:r>
          </w:p>
        </w:tc>
        <w:tc>
          <w:tcPr>
            <w:tcW w:w="786" w:type="dxa"/>
          </w:tcPr>
          <w:p w:rsidR="00A425F5" w:rsidRPr="00EA0A90" w:rsidRDefault="00A425F5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кВт</w:t>
            </w:r>
          </w:p>
        </w:tc>
        <w:tc>
          <w:tcPr>
            <w:tcW w:w="1775" w:type="dxa"/>
          </w:tcPr>
          <w:p w:rsidR="00A425F5" w:rsidRPr="00AE2151" w:rsidRDefault="00A425F5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0,07</w:t>
            </w:r>
          </w:p>
        </w:tc>
        <w:tc>
          <w:tcPr>
            <w:tcW w:w="1793" w:type="dxa"/>
          </w:tcPr>
          <w:p w:rsidR="00A425F5" w:rsidRPr="00AE2151" w:rsidRDefault="00A425F5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0,082</w:t>
            </w:r>
          </w:p>
        </w:tc>
        <w:tc>
          <w:tcPr>
            <w:tcW w:w="1708" w:type="dxa"/>
          </w:tcPr>
          <w:p w:rsidR="00A425F5" w:rsidRPr="00AE2151" w:rsidRDefault="00A425F5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0,11</w:t>
            </w:r>
          </w:p>
        </w:tc>
      </w:tr>
      <w:tr w:rsidR="00A425F5" w:rsidTr="00AE2151">
        <w:trPr>
          <w:jc w:val="center"/>
        </w:trPr>
        <w:tc>
          <w:tcPr>
            <w:tcW w:w="3792" w:type="dxa"/>
          </w:tcPr>
          <w:p w:rsidR="00A425F5" w:rsidRPr="003E49A4" w:rsidRDefault="00A425F5" w:rsidP="00D002B6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Макс</w:t>
            </w:r>
            <w:r w:rsidRPr="003E49A4">
              <w:rPr>
                <w:sz w:val="18"/>
                <w:szCs w:val="22"/>
                <w:lang w:val="ru-RU"/>
              </w:rPr>
              <w:t xml:space="preserve">. </w:t>
            </w:r>
            <w:r>
              <w:rPr>
                <w:sz w:val="18"/>
                <w:szCs w:val="22"/>
                <w:lang w:val="ru-RU"/>
              </w:rPr>
              <w:t>разрешенное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давление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в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змеевике</w:t>
            </w:r>
          </w:p>
        </w:tc>
        <w:tc>
          <w:tcPr>
            <w:tcW w:w="786" w:type="dxa"/>
          </w:tcPr>
          <w:p w:rsidR="00A425F5" w:rsidRPr="00EA0A90" w:rsidRDefault="00A425F5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бар</w:t>
            </w:r>
          </w:p>
        </w:tc>
        <w:tc>
          <w:tcPr>
            <w:tcW w:w="1775" w:type="dxa"/>
          </w:tcPr>
          <w:p w:rsidR="00A425F5" w:rsidRPr="00AE2151" w:rsidRDefault="00A425F5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16</w:t>
            </w:r>
          </w:p>
        </w:tc>
        <w:tc>
          <w:tcPr>
            <w:tcW w:w="1793" w:type="dxa"/>
          </w:tcPr>
          <w:p w:rsidR="00A425F5" w:rsidRPr="00AE2151" w:rsidRDefault="00A425F5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16</w:t>
            </w:r>
          </w:p>
        </w:tc>
        <w:tc>
          <w:tcPr>
            <w:tcW w:w="1708" w:type="dxa"/>
          </w:tcPr>
          <w:p w:rsidR="00A425F5" w:rsidRPr="00AE2151" w:rsidRDefault="00A425F5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16</w:t>
            </w:r>
          </w:p>
        </w:tc>
      </w:tr>
      <w:tr w:rsidR="00A425F5" w:rsidTr="00AE2151">
        <w:trPr>
          <w:jc w:val="center"/>
        </w:trPr>
        <w:tc>
          <w:tcPr>
            <w:tcW w:w="3792" w:type="dxa"/>
          </w:tcPr>
          <w:p w:rsidR="00A425F5" w:rsidRPr="003E49A4" w:rsidRDefault="00A425F5" w:rsidP="00D002B6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Макс. разрешенное давление в баке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</w:p>
        </w:tc>
        <w:tc>
          <w:tcPr>
            <w:tcW w:w="786" w:type="dxa"/>
          </w:tcPr>
          <w:p w:rsidR="00A425F5" w:rsidRPr="00EA0A90" w:rsidRDefault="00A425F5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бар</w:t>
            </w:r>
          </w:p>
        </w:tc>
        <w:tc>
          <w:tcPr>
            <w:tcW w:w="1775" w:type="dxa"/>
          </w:tcPr>
          <w:p w:rsidR="00A425F5" w:rsidRPr="00AE2151" w:rsidRDefault="00A425F5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10</w:t>
            </w:r>
          </w:p>
        </w:tc>
        <w:tc>
          <w:tcPr>
            <w:tcW w:w="1793" w:type="dxa"/>
          </w:tcPr>
          <w:p w:rsidR="00A425F5" w:rsidRPr="00AE2151" w:rsidRDefault="00A425F5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10</w:t>
            </w:r>
          </w:p>
        </w:tc>
        <w:tc>
          <w:tcPr>
            <w:tcW w:w="1708" w:type="dxa"/>
          </w:tcPr>
          <w:p w:rsidR="00A425F5" w:rsidRPr="00AE2151" w:rsidRDefault="00A425F5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10</w:t>
            </w:r>
          </w:p>
        </w:tc>
      </w:tr>
      <w:tr w:rsidR="00EA0A90" w:rsidTr="00AE2151">
        <w:trPr>
          <w:jc w:val="center"/>
        </w:trPr>
        <w:tc>
          <w:tcPr>
            <w:tcW w:w="3792" w:type="dxa"/>
          </w:tcPr>
          <w:p w:rsidR="00EA0A90" w:rsidRPr="003E49A4" w:rsidRDefault="00EA0A90" w:rsidP="00D002B6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Материал змеевика</w:t>
            </w:r>
          </w:p>
        </w:tc>
        <w:tc>
          <w:tcPr>
            <w:tcW w:w="786" w:type="dxa"/>
          </w:tcPr>
          <w:p w:rsidR="00EA0A90" w:rsidRPr="00AE2151" w:rsidRDefault="00EA0A90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1775" w:type="dxa"/>
          </w:tcPr>
          <w:p w:rsidR="00EA0A90" w:rsidRPr="00AE2151" w:rsidRDefault="00EA0A90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CU</w:t>
            </w:r>
          </w:p>
        </w:tc>
        <w:tc>
          <w:tcPr>
            <w:tcW w:w="1793" w:type="dxa"/>
          </w:tcPr>
          <w:p w:rsidR="00EA0A90" w:rsidRPr="00AE2151" w:rsidRDefault="00EA0A90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CU</w:t>
            </w:r>
          </w:p>
        </w:tc>
        <w:tc>
          <w:tcPr>
            <w:tcW w:w="1708" w:type="dxa"/>
          </w:tcPr>
          <w:p w:rsidR="00EA0A90" w:rsidRPr="00AE2151" w:rsidRDefault="00EA0A90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CU</w:t>
            </w:r>
          </w:p>
        </w:tc>
      </w:tr>
      <w:tr w:rsidR="00EA0A90" w:rsidTr="00AE2151">
        <w:trPr>
          <w:jc w:val="center"/>
        </w:trPr>
        <w:tc>
          <w:tcPr>
            <w:tcW w:w="3792" w:type="dxa"/>
          </w:tcPr>
          <w:p w:rsidR="00EA0A90" w:rsidRPr="003E49A4" w:rsidRDefault="00EA0A90" w:rsidP="00D002B6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Материал бака (нержавеющая сталь)</w:t>
            </w:r>
          </w:p>
        </w:tc>
        <w:tc>
          <w:tcPr>
            <w:tcW w:w="786" w:type="dxa"/>
          </w:tcPr>
          <w:p w:rsidR="00EA0A90" w:rsidRPr="00AE2151" w:rsidRDefault="00EA0A90" w:rsidP="001F4200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1775" w:type="dxa"/>
          </w:tcPr>
          <w:p w:rsidR="00EA0A90" w:rsidRPr="00AE2151" w:rsidRDefault="00EA0A90" w:rsidP="001F4200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EN 1.4521</w:t>
            </w:r>
          </w:p>
        </w:tc>
        <w:tc>
          <w:tcPr>
            <w:tcW w:w="1793" w:type="dxa"/>
          </w:tcPr>
          <w:p w:rsidR="00EA0A90" w:rsidRPr="00AE2151" w:rsidRDefault="00EA0A90" w:rsidP="001F4200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EN 1.4521</w:t>
            </w:r>
          </w:p>
        </w:tc>
        <w:tc>
          <w:tcPr>
            <w:tcW w:w="1708" w:type="dxa"/>
          </w:tcPr>
          <w:p w:rsidR="00EA0A90" w:rsidRPr="00AE2151" w:rsidRDefault="00EA0A90" w:rsidP="001F4200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EN 1.4521</w:t>
            </w:r>
          </w:p>
        </w:tc>
      </w:tr>
      <w:tr w:rsidR="00EA0A90" w:rsidRPr="0014705D" w:rsidTr="001F4200">
        <w:trPr>
          <w:jc w:val="center"/>
        </w:trPr>
        <w:tc>
          <w:tcPr>
            <w:tcW w:w="3792" w:type="dxa"/>
          </w:tcPr>
          <w:p w:rsidR="00EA0A90" w:rsidRPr="003E49A4" w:rsidRDefault="00EA0A90" w:rsidP="00D002B6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Материал изоляции</w:t>
            </w:r>
          </w:p>
        </w:tc>
        <w:tc>
          <w:tcPr>
            <w:tcW w:w="786" w:type="dxa"/>
          </w:tcPr>
          <w:p w:rsidR="00EA0A90" w:rsidRPr="00AE2151" w:rsidRDefault="00EA0A90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5276" w:type="dxa"/>
            <w:gridSpan w:val="3"/>
          </w:tcPr>
          <w:p w:rsidR="00EA0A90" w:rsidRPr="00EA0A90" w:rsidRDefault="00EA0A90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Полиуретановая пена с закрытыми ячейками</w:t>
            </w:r>
          </w:p>
        </w:tc>
      </w:tr>
      <w:tr w:rsidR="00EA0A90" w:rsidTr="00AE2151">
        <w:trPr>
          <w:jc w:val="center"/>
        </w:trPr>
        <w:tc>
          <w:tcPr>
            <w:tcW w:w="3792" w:type="dxa"/>
          </w:tcPr>
          <w:p w:rsidR="00EA0A90" w:rsidRPr="00AE2151" w:rsidRDefault="00EA0A90" w:rsidP="00D002B6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Вес</w:t>
            </w:r>
            <w:r>
              <w:rPr>
                <w:sz w:val="18"/>
                <w:szCs w:val="22"/>
              </w:rPr>
              <w:t xml:space="preserve"> (</w:t>
            </w:r>
            <w:r>
              <w:rPr>
                <w:sz w:val="18"/>
                <w:szCs w:val="22"/>
                <w:lang w:val="ru-RU"/>
              </w:rPr>
              <w:t>пустой</w:t>
            </w:r>
            <w:r w:rsidRPr="00AE2151">
              <w:rPr>
                <w:sz w:val="18"/>
                <w:szCs w:val="22"/>
              </w:rPr>
              <w:t>)</w:t>
            </w:r>
          </w:p>
        </w:tc>
        <w:tc>
          <w:tcPr>
            <w:tcW w:w="786" w:type="dxa"/>
          </w:tcPr>
          <w:p w:rsidR="00EA0A90" w:rsidRPr="00EA0A90" w:rsidRDefault="00EA0A90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кг</w:t>
            </w:r>
          </w:p>
        </w:tc>
        <w:tc>
          <w:tcPr>
            <w:tcW w:w="1775" w:type="dxa"/>
          </w:tcPr>
          <w:p w:rsidR="00EA0A90" w:rsidRPr="00AE2151" w:rsidRDefault="00EA0A90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75</w:t>
            </w:r>
          </w:p>
        </w:tc>
        <w:tc>
          <w:tcPr>
            <w:tcW w:w="1793" w:type="dxa"/>
          </w:tcPr>
          <w:p w:rsidR="00EA0A90" w:rsidRPr="00AE2151" w:rsidRDefault="00EA0A90" w:rsidP="001273A1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90</w:t>
            </w:r>
          </w:p>
        </w:tc>
        <w:tc>
          <w:tcPr>
            <w:tcW w:w="1708" w:type="dxa"/>
          </w:tcPr>
          <w:p w:rsidR="00EA0A90" w:rsidRPr="00AE2151" w:rsidRDefault="00EA0A90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130</w:t>
            </w:r>
          </w:p>
        </w:tc>
      </w:tr>
      <w:tr w:rsidR="00EA0A90" w:rsidTr="001F4200">
        <w:trPr>
          <w:jc w:val="center"/>
        </w:trPr>
        <w:tc>
          <w:tcPr>
            <w:tcW w:w="9854" w:type="dxa"/>
            <w:gridSpan w:val="5"/>
          </w:tcPr>
          <w:p w:rsidR="00EA0A90" w:rsidRPr="003E49A4" w:rsidRDefault="00EA0A90" w:rsidP="00D002B6">
            <w:pPr>
              <w:tabs>
                <w:tab w:val="clear" w:pos="400"/>
              </w:tabs>
              <w:spacing w:before="0" w:after="0" w:line="276" w:lineRule="auto"/>
              <w:jc w:val="left"/>
              <w:rPr>
                <w:b/>
                <w:i/>
                <w:sz w:val="18"/>
                <w:szCs w:val="22"/>
                <w:lang w:val="ru-RU"/>
              </w:rPr>
            </w:pPr>
            <w:r>
              <w:rPr>
                <w:b/>
                <w:i/>
                <w:sz w:val="18"/>
                <w:szCs w:val="22"/>
                <w:lang w:val="ru-RU"/>
              </w:rPr>
              <w:t>Габариты</w:t>
            </w:r>
          </w:p>
        </w:tc>
      </w:tr>
      <w:tr w:rsidR="00EA0A90" w:rsidTr="00AE2151">
        <w:trPr>
          <w:jc w:val="center"/>
        </w:trPr>
        <w:tc>
          <w:tcPr>
            <w:tcW w:w="3792" w:type="dxa"/>
          </w:tcPr>
          <w:p w:rsidR="00EA0A90" w:rsidRPr="003E49A4" w:rsidRDefault="00EA0A90" w:rsidP="00D002B6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Ширина</w:t>
            </w:r>
          </w:p>
        </w:tc>
        <w:tc>
          <w:tcPr>
            <w:tcW w:w="786" w:type="dxa"/>
          </w:tcPr>
          <w:p w:rsidR="00EA0A90" w:rsidRPr="003E49A4" w:rsidRDefault="00EA0A90" w:rsidP="00D002B6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мм</w:t>
            </w:r>
          </w:p>
        </w:tc>
        <w:tc>
          <w:tcPr>
            <w:tcW w:w="1775" w:type="dxa"/>
          </w:tcPr>
          <w:p w:rsidR="00EA0A90" w:rsidRPr="00AE2151" w:rsidRDefault="00EA0A90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598</w:t>
            </w:r>
          </w:p>
        </w:tc>
        <w:tc>
          <w:tcPr>
            <w:tcW w:w="1793" w:type="dxa"/>
          </w:tcPr>
          <w:p w:rsidR="00EA0A90" w:rsidRPr="00AE2151" w:rsidRDefault="00EA0A90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598</w:t>
            </w:r>
          </w:p>
        </w:tc>
        <w:tc>
          <w:tcPr>
            <w:tcW w:w="1708" w:type="dxa"/>
          </w:tcPr>
          <w:p w:rsidR="00EA0A90" w:rsidRPr="00AE2151" w:rsidRDefault="00EA0A90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730</w:t>
            </w:r>
          </w:p>
        </w:tc>
      </w:tr>
      <w:tr w:rsidR="00EA0A90" w:rsidTr="00AE2151">
        <w:trPr>
          <w:jc w:val="center"/>
        </w:trPr>
        <w:tc>
          <w:tcPr>
            <w:tcW w:w="3792" w:type="dxa"/>
          </w:tcPr>
          <w:p w:rsidR="00EA0A90" w:rsidRPr="003E49A4" w:rsidRDefault="00EA0A90" w:rsidP="00D002B6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Высота</w:t>
            </w:r>
          </w:p>
        </w:tc>
        <w:tc>
          <w:tcPr>
            <w:tcW w:w="786" w:type="dxa"/>
          </w:tcPr>
          <w:p w:rsidR="00EA0A90" w:rsidRPr="003E49A4" w:rsidRDefault="00EA0A90" w:rsidP="00D002B6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мм</w:t>
            </w:r>
          </w:p>
        </w:tc>
        <w:tc>
          <w:tcPr>
            <w:tcW w:w="1775" w:type="dxa"/>
          </w:tcPr>
          <w:p w:rsidR="00EA0A90" w:rsidRPr="00AE2151" w:rsidRDefault="00EA0A90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1490</w:t>
            </w:r>
          </w:p>
        </w:tc>
        <w:tc>
          <w:tcPr>
            <w:tcW w:w="1793" w:type="dxa"/>
          </w:tcPr>
          <w:p w:rsidR="00EA0A90" w:rsidRPr="00AE2151" w:rsidRDefault="00EA0A90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1900</w:t>
            </w:r>
          </w:p>
        </w:tc>
        <w:tc>
          <w:tcPr>
            <w:tcW w:w="1708" w:type="dxa"/>
          </w:tcPr>
          <w:p w:rsidR="00EA0A90" w:rsidRPr="00AE2151" w:rsidRDefault="00EA0A90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1920</w:t>
            </w:r>
          </w:p>
        </w:tc>
      </w:tr>
      <w:tr w:rsidR="00EA0A90" w:rsidTr="00AE2151">
        <w:trPr>
          <w:jc w:val="center"/>
        </w:trPr>
        <w:tc>
          <w:tcPr>
            <w:tcW w:w="3792" w:type="dxa"/>
          </w:tcPr>
          <w:p w:rsidR="00EA0A90" w:rsidRPr="003E49A4" w:rsidRDefault="00EA0A90" w:rsidP="00D002B6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Глубина</w:t>
            </w:r>
          </w:p>
        </w:tc>
        <w:tc>
          <w:tcPr>
            <w:tcW w:w="786" w:type="dxa"/>
          </w:tcPr>
          <w:p w:rsidR="00EA0A90" w:rsidRPr="003E49A4" w:rsidRDefault="00EA0A90" w:rsidP="00D002B6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мм</w:t>
            </w:r>
          </w:p>
        </w:tc>
        <w:tc>
          <w:tcPr>
            <w:tcW w:w="1775" w:type="dxa"/>
          </w:tcPr>
          <w:p w:rsidR="00EA0A90" w:rsidRPr="00AE2151" w:rsidRDefault="00EA0A90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598</w:t>
            </w:r>
          </w:p>
        </w:tc>
        <w:tc>
          <w:tcPr>
            <w:tcW w:w="1793" w:type="dxa"/>
          </w:tcPr>
          <w:p w:rsidR="00EA0A90" w:rsidRPr="00AE2151" w:rsidRDefault="00EA0A90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598</w:t>
            </w:r>
          </w:p>
        </w:tc>
        <w:tc>
          <w:tcPr>
            <w:tcW w:w="1708" w:type="dxa"/>
          </w:tcPr>
          <w:p w:rsidR="00EA0A90" w:rsidRPr="00AE2151" w:rsidRDefault="00EA0A90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730</w:t>
            </w:r>
          </w:p>
        </w:tc>
      </w:tr>
      <w:tr w:rsidR="00EA0A90" w:rsidTr="00AE2151">
        <w:trPr>
          <w:jc w:val="center"/>
        </w:trPr>
        <w:tc>
          <w:tcPr>
            <w:tcW w:w="3792" w:type="dxa"/>
          </w:tcPr>
          <w:p w:rsidR="00EA0A90" w:rsidRPr="003E49A4" w:rsidRDefault="00EA0A90" w:rsidP="00D002B6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Длина карман датчика</w:t>
            </w:r>
            <w:r w:rsidRPr="003E49A4">
              <w:rPr>
                <w:sz w:val="18"/>
                <w:szCs w:val="22"/>
                <w:lang w:val="ru-RU"/>
              </w:rPr>
              <w:t xml:space="preserve"> (</w:t>
            </w:r>
            <w:r>
              <w:rPr>
                <w:sz w:val="18"/>
                <w:szCs w:val="22"/>
                <w:lang w:val="ru-RU"/>
              </w:rPr>
              <w:t>Карман</w:t>
            </w:r>
            <w:r w:rsidRPr="003E49A4">
              <w:rPr>
                <w:sz w:val="18"/>
                <w:szCs w:val="22"/>
                <w:lang w:val="ru-RU"/>
              </w:rPr>
              <w:t xml:space="preserve"> 1 / </w:t>
            </w:r>
            <w:r>
              <w:rPr>
                <w:sz w:val="18"/>
                <w:szCs w:val="22"/>
                <w:lang w:val="ru-RU"/>
              </w:rPr>
              <w:t>Карман</w:t>
            </w:r>
            <w:r w:rsidRPr="003E49A4">
              <w:rPr>
                <w:sz w:val="18"/>
                <w:szCs w:val="22"/>
                <w:lang w:val="ru-RU"/>
              </w:rPr>
              <w:t xml:space="preserve"> 2)</w:t>
            </w:r>
          </w:p>
        </w:tc>
        <w:tc>
          <w:tcPr>
            <w:tcW w:w="786" w:type="dxa"/>
          </w:tcPr>
          <w:p w:rsidR="00EA0A90" w:rsidRPr="003E49A4" w:rsidRDefault="00EA0A90" w:rsidP="00D002B6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мм</w:t>
            </w:r>
          </w:p>
        </w:tc>
        <w:tc>
          <w:tcPr>
            <w:tcW w:w="1775" w:type="dxa"/>
          </w:tcPr>
          <w:p w:rsidR="00EA0A90" w:rsidRPr="00AE2151" w:rsidRDefault="00EA0A90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300 / 1000</w:t>
            </w:r>
          </w:p>
        </w:tc>
        <w:tc>
          <w:tcPr>
            <w:tcW w:w="1793" w:type="dxa"/>
          </w:tcPr>
          <w:p w:rsidR="00EA0A90" w:rsidRPr="00AE2151" w:rsidRDefault="00EA0A90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300</w:t>
            </w:r>
            <w:r w:rsidRPr="00AE2151">
              <w:rPr>
                <w:sz w:val="18"/>
                <w:szCs w:val="22"/>
              </w:rPr>
              <w:t xml:space="preserve"> / 1</w:t>
            </w:r>
            <w:r>
              <w:rPr>
                <w:sz w:val="18"/>
                <w:szCs w:val="22"/>
              </w:rPr>
              <w:t>430</w:t>
            </w:r>
          </w:p>
        </w:tc>
        <w:tc>
          <w:tcPr>
            <w:tcW w:w="1708" w:type="dxa"/>
          </w:tcPr>
          <w:p w:rsidR="00EA0A90" w:rsidRPr="00AE2151" w:rsidRDefault="00EA0A90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300 / 1450</w:t>
            </w:r>
          </w:p>
        </w:tc>
      </w:tr>
      <w:tr w:rsidR="00EA0A90" w:rsidTr="00AE2151">
        <w:trPr>
          <w:jc w:val="center"/>
        </w:trPr>
        <w:tc>
          <w:tcPr>
            <w:tcW w:w="3792" w:type="dxa"/>
          </w:tcPr>
          <w:p w:rsidR="00EA0A90" w:rsidRPr="003E49A4" w:rsidRDefault="00EA0A90" w:rsidP="00D002B6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 w:rsidRPr="00AE2151">
              <w:rPr>
                <w:sz w:val="18"/>
                <w:szCs w:val="22"/>
              </w:rPr>
              <w:t xml:space="preserve">IP </w:t>
            </w:r>
            <w:r>
              <w:rPr>
                <w:sz w:val="18"/>
                <w:szCs w:val="22"/>
                <w:lang w:val="ru-RU"/>
              </w:rPr>
              <w:t>класс защиты</w:t>
            </w:r>
          </w:p>
        </w:tc>
        <w:tc>
          <w:tcPr>
            <w:tcW w:w="786" w:type="dxa"/>
          </w:tcPr>
          <w:p w:rsidR="00EA0A90" w:rsidRPr="00AE2151" w:rsidRDefault="00EA0A90" w:rsidP="00D002B6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IP</w:t>
            </w:r>
          </w:p>
        </w:tc>
        <w:tc>
          <w:tcPr>
            <w:tcW w:w="1775" w:type="dxa"/>
          </w:tcPr>
          <w:p w:rsidR="00EA0A90" w:rsidRPr="00AE2151" w:rsidRDefault="00EA0A90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IP34</w:t>
            </w:r>
          </w:p>
        </w:tc>
        <w:tc>
          <w:tcPr>
            <w:tcW w:w="1793" w:type="dxa"/>
          </w:tcPr>
          <w:p w:rsidR="00EA0A90" w:rsidRPr="00AE2151" w:rsidRDefault="00EA0A90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IP34</w:t>
            </w:r>
          </w:p>
        </w:tc>
        <w:tc>
          <w:tcPr>
            <w:tcW w:w="1708" w:type="dxa"/>
          </w:tcPr>
          <w:p w:rsidR="00EA0A90" w:rsidRPr="00AE2151" w:rsidRDefault="00EA0A90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IP34</w:t>
            </w:r>
          </w:p>
        </w:tc>
      </w:tr>
      <w:tr w:rsidR="00EA0A90" w:rsidTr="00AE2151">
        <w:trPr>
          <w:jc w:val="center"/>
        </w:trPr>
        <w:tc>
          <w:tcPr>
            <w:tcW w:w="3792" w:type="dxa"/>
          </w:tcPr>
          <w:p w:rsidR="00EA0A90" w:rsidRPr="003E49A4" w:rsidRDefault="00EA0A90" w:rsidP="00D002B6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 xml:space="preserve">Штуцеры </w:t>
            </w:r>
            <w:proofErr w:type="spellStart"/>
            <w:r>
              <w:rPr>
                <w:sz w:val="18"/>
                <w:szCs w:val="22"/>
                <w:lang w:val="ru-RU"/>
              </w:rPr>
              <w:t>гвс</w:t>
            </w:r>
            <w:proofErr w:type="spellEnd"/>
          </w:p>
        </w:tc>
        <w:tc>
          <w:tcPr>
            <w:tcW w:w="786" w:type="dxa"/>
          </w:tcPr>
          <w:p w:rsidR="00EA0A90" w:rsidRPr="003E49A4" w:rsidRDefault="00EA0A90" w:rsidP="00D002B6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мм</w:t>
            </w:r>
          </w:p>
        </w:tc>
        <w:tc>
          <w:tcPr>
            <w:tcW w:w="1775" w:type="dxa"/>
          </w:tcPr>
          <w:p w:rsidR="00EA0A90" w:rsidRPr="00AE2151" w:rsidRDefault="00EA0A90" w:rsidP="001F4200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Ø18</w:t>
            </w:r>
          </w:p>
        </w:tc>
        <w:tc>
          <w:tcPr>
            <w:tcW w:w="1793" w:type="dxa"/>
          </w:tcPr>
          <w:p w:rsidR="00EA0A90" w:rsidRPr="00AE2151" w:rsidRDefault="00EA0A90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Ø18</w:t>
            </w:r>
          </w:p>
        </w:tc>
        <w:tc>
          <w:tcPr>
            <w:tcW w:w="1708" w:type="dxa"/>
          </w:tcPr>
          <w:p w:rsidR="00EA0A90" w:rsidRPr="00AE2151" w:rsidRDefault="00EA0A90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Ø18</w:t>
            </w:r>
          </w:p>
        </w:tc>
      </w:tr>
      <w:tr w:rsidR="00433B32" w:rsidRPr="0014705D" w:rsidTr="00CB1D3E">
        <w:trPr>
          <w:jc w:val="center"/>
        </w:trPr>
        <w:tc>
          <w:tcPr>
            <w:tcW w:w="9854" w:type="dxa"/>
            <w:gridSpan w:val="5"/>
          </w:tcPr>
          <w:p w:rsidR="00EA0A90" w:rsidRPr="003E49A4" w:rsidRDefault="00EA0A90" w:rsidP="00EA0A90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Пояснения</w:t>
            </w:r>
          </w:p>
          <w:p w:rsidR="00EA0A90" w:rsidRPr="003E49A4" w:rsidRDefault="00EA0A90" w:rsidP="00EA0A90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 w:rsidRPr="00AE2151">
              <w:rPr>
                <w:sz w:val="18"/>
                <w:szCs w:val="22"/>
              </w:rPr>
              <w:t>T</w:t>
            </w:r>
            <w:r w:rsidR="00572516">
              <w:rPr>
                <w:sz w:val="18"/>
                <w:szCs w:val="22"/>
                <w:vertAlign w:val="subscript"/>
                <w:lang w:val="ru-RU"/>
              </w:rPr>
              <w:t>1</w:t>
            </w:r>
            <w:r w:rsidRPr="003E49A4">
              <w:rPr>
                <w:sz w:val="18"/>
                <w:szCs w:val="22"/>
                <w:lang w:val="ru-RU"/>
              </w:rPr>
              <w:t xml:space="preserve">, </w:t>
            </w:r>
            <w:r>
              <w:rPr>
                <w:sz w:val="18"/>
                <w:szCs w:val="22"/>
                <w:lang w:val="ru-RU"/>
              </w:rPr>
              <w:t>температура воды в бак</w:t>
            </w:r>
            <w:r w:rsidR="00572516">
              <w:rPr>
                <w:sz w:val="18"/>
                <w:szCs w:val="22"/>
                <w:lang w:val="ru-RU"/>
              </w:rPr>
              <w:t>е</w:t>
            </w:r>
            <w:r w:rsidRPr="003E49A4">
              <w:rPr>
                <w:sz w:val="18"/>
                <w:szCs w:val="22"/>
                <w:lang w:val="ru-RU"/>
              </w:rPr>
              <w:t xml:space="preserve"> (°</w:t>
            </w:r>
            <w:r w:rsidRPr="00AE2151">
              <w:rPr>
                <w:sz w:val="18"/>
                <w:szCs w:val="22"/>
              </w:rPr>
              <w:t>C</w:t>
            </w:r>
            <w:r w:rsidRPr="003E49A4">
              <w:rPr>
                <w:sz w:val="18"/>
                <w:szCs w:val="22"/>
                <w:lang w:val="ru-RU"/>
              </w:rPr>
              <w:t>)</w:t>
            </w:r>
          </w:p>
          <w:p w:rsidR="00EA0A90" w:rsidRPr="003E49A4" w:rsidRDefault="00EA0A90" w:rsidP="00EA0A90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proofErr w:type="spellStart"/>
            <w:r w:rsidRPr="00AE2151">
              <w:rPr>
                <w:sz w:val="18"/>
                <w:szCs w:val="22"/>
              </w:rPr>
              <w:t>T</w:t>
            </w:r>
            <w:r w:rsidRPr="00AE2151">
              <w:rPr>
                <w:sz w:val="18"/>
                <w:szCs w:val="22"/>
                <w:vertAlign w:val="subscript"/>
              </w:rPr>
              <w:t>in</w:t>
            </w:r>
            <w:proofErr w:type="spellEnd"/>
            <w:r w:rsidRPr="003E49A4">
              <w:rPr>
                <w:sz w:val="18"/>
                <w:szCs w:val="22"/>
                <w:lang w:val="ru-RU"/>
              </w:rPr>
              <w:t xml:space="preserve">, </w:t>
            </w:r>
            <w:r>
              <w:rPr>
                <w:sz w:val="18"/>
                <w:szCs w:val="22"/>
                <w:lang w:val="ru-RU"/>
              </w:rPr>
              <w:t>температура поступающей в змеевик воды</w:t>
            </w:r>
            <w:r w:rsidRPr="003E49A4">
              <w:rPr>
                <w:sz w:val="18"/>
                <w:szCs w:val="22"/>
                <w:lang w:val="ru-RU"/>
              </w:rPr>
              <w:t xml:space="preserve"> (°</w:t>
            </w:r>
            <w:r w:rsidRPr="00AE2151">
              <w:rPr>
                <w:sz w:val="18"/>
                <w:szCs w:val="22"/>
              </w:rPr>
              <w:t>C</w:t>
            </w:r>
            <w:r w:rsidRPr="003E49A4">
              <w:rPr>
                <w:sz w:val="18"/>
                <w:szCs w:val="22"/>
                <w:lang w:val="ru-RU"/>
              </w:rPr>
              <w:t>)</w:t>
            </w:r>
          </w:p>
          <w:p w:rsidR="00433B32" w:rsidRPr="00EA0A90" w:rsidRDefault="00EA0A90" w:rsidP="00EA0A90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proofErr w:type="spellStart"/>
            <w:r w:rsidRPr="00AE2151">
              <w:rPr>
                <w:sz w:val="18"/>
                <w:szCs w:val="22"/>
              </w:rPr>
              <w:t>T</w:t>
            </w:r>
            <w:r w:rsidRPr="00AE2151">
              <w:rPr>
                <w:sz w:val="18"/>
                <w:szCs w:val="22"/>
                <w:vertAlign w:val="subscript"/>
              </w:rPr>
              <w:t>out</w:t>
            </w:r>
            <w:proofErr w:type="spellEnd"/>
            <w:r w:rsidRPr="003E49A4">
              <w:rPr>
                <w:sz w:val="18"/>
                <w:szCs w:val="22"/>
                <w:lang w:val="ru-RU"/>
              </w:rPr>
              <w:t xml:space="preserve">, </w:t>
            </w:r>
            <w:r>
              <w:rPr>
                <w:sz w:val="18"/>
                <w:szCs w:val="22"/>
                <w:lang w:val="ru-RU"/>
              </w:rPr>
              <w:t>температура выходящей из змеевика воды</w:t>
            </w:r>
            <w:r w:rsidRPr="003E49A4">
              <w:rPr>
                <w:sz w:val="18"/>
                <w:szCs w:val="22"/>
                <w:lang w:val="ru-RU"/>
              </w:rPr>
              <w:t xml:space="preserve"> (°</w:t>
            </w:r>
            <w:r w:rsidRPr="00AE2151">
              <w:rPr>
                <w:sz w:val="18"/>
                <w:szCs w:val="22"/>
              </w:rPr>
              <w:t>C</w:t>
            </w:r>
            <w:r w:rsidRPr="003E49A4">
              <w:rPr>
                <w:sz w:val="18"/>
                <w:szCs w:val="22"/>
                <w:lang w:val="ru-RU"/>
              </w:rPr>
              <w:t>)</w:t>
            </w:r>
          </w:p>
        </w:tc>
      </w:tr>
    </w:tbl>
    <w:p w:rsidR="00953FCB" w:rsidRPr="00EA0A90" w:rsidRDefault="00953FCB" w:rsidP="00386FD6">
      <w:pPr>
        <w:pStyle w:val="Pienettekstit"/>
        <w:rPr>
          <w:lang w:val="ru-RU"/>
        </w:rPr>
        <w:sectPr w:rsidR="00953FCB" w:rsidRPr="00EA0A90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A16064" w:rsidRPr="00EA0A90" w:rsidRDefault="00A16064" w:rsidP="00386FD6">
      <w:pPr>
        <w:pStyle w:val="Pienettekstit"/>
        <w:rPr>
          <w:lang w:val="ru-RU"/>
        </w:rPr>
      </w:pPr>
    </w:p>
    <w:p w:rsidR="001273A1" w:rsidRPr="00EA0A90" w:rsidRDefault="001273A1" w:rsidP="00386FD6">
      <w:pPr>
        <w:pStyle w:val="Pienettekstit"/>
        <w:rPr>
          <w:lang w:val="ru-RU"/>
        </w:rPr>
      </w:pPr>
    </w:p>
    <w:p w:rsidR="001273A1" w:rsidRPr="00EA0A90" w:rsidRDefault="001273A1" w:rsidP="00386FD6">
      <w:pPr>
        <w:pStyle w:val="Pienettekstit"/>
        <w:rPr>
          <w:lang w:val="ru-RU"/>
        </w:rPr>
      </w:pPr>
    </w:p>
    <w:p w:rsidR="001273A1" w:rsidRPr="00EA0A90" w:rsidRDefault="001273A1" w:rsidP="00386FD6">
      <w:pPr>
        <w:pStyle w:val="Pienettekstit"/>
        <w:rPr>
          <w:lang w:val="ru-RU"/>
        </w:rPr>
      </w:pPr>
    </w:p>
    <w:p w:rsidR="001273A1" w:rsidRPr="00EA0A90" w:rsidRDefault="001273A1" w:rsidP="00386FD6">
      <w:pPr>
        <w:pStyle w:val="Pienettekstit"/>
        <w:rPr>
          <w:lang w:val="ru-RU"/>
        </w:rPr>
      </w:pPr>
    </w:p>
    <w:p w:rsidR="001273A1" w:rsidRPr="00EA0A90" w:rsidRDefault="001273A1" w:rsidP="00386FD6">
      <w:pPr>
        <w:pStyle w:val="Pienettekstit"/>
        <w:rPr>
          <w:lang w:val="ru-RU"/>
        </w:rPr>
      </w:pPr>
    </w:p>
    <w:p w:rsidR="001273A1" w:rsidRPr="00EA0A90" w:rsidRDefault="001273A1" w:rsidP="00386FD6">
      <w:pPr>
        <w:pStyle w:val="Pienettekstit"/>
        <w:rPr>
          <w:lang w:val="ru-RU"/>
        </w:rPr>
      </w:pPr>
    </w:p>
    <w:p w:rsidR="001273A1" w:rsidRPr="00EA0A90" w:rsidRDefault="001273A1" w:rsidP="00386FD6">
      <w:pPr>
        <w:pStyle w:val="Pienettekstit"/>
        <w:rPr>
          <w:lang w:val="ru-RU"/>
        </w:rPr>
      </w:pPr>
    </w:p>
    <w:p w:rsidR="001273A1" w:rsidRPr="00EA0A90" w:rsidRDefault="001273A1" w:rsidP="00386FD6">
      <w:pPr>
        <w:pStyle w:val="Pienettekstit"/>
        <w:rPr>
          <w:lang w:val="ru-RU"/>
        </w:rPr>
      </w:pPr>
    </w:p>
    <w:p w:rsidR="001273A1" w:rsidRPr="00EA0A90" w:rsidRDefault="001273A1" w:rsidP="00386FD6">
      <w:pPr>
        <w:pStyle w:val="Pienettekstit"/>
        <w:rPr>
          <w:lang w:val="ru-RU"/>
        </w:rPr>
      </w:pPr>
    </w:p>
    <w:p w:rsidR="001273A1" w:rsidRPr="00EA0A90" w:rsidRDefault="001273A1" w:rsidP="00386FD6">
      <w:pPr>
        <w:pStyle w:val="Pienettekstit"/>
        <w:rPr>
          <w:lang w:val="ru-RU"/>
        </w:rPr>
      </w:pPr>
    </w:p>
    <w:p w:rsidR="001273A1" w:rsidRPr="00EA0A90" w:rsidRDefault="001273A1" w:rsidP="00386FD6">
      <w:pPr>
        <w:pStyle w:val="Pienettekstit"/>
        <w:rPr>
          <w:lang w:val="ru-RU"/>
        </w:rPr>
      </w:pPr>
    </w:p>
    <w:p w:rsidR="001273A1" w:rsidRPr="00EA0A90" w:rsidRDefault="001273A1" w:rsidP="00386FD6">
      <w:pPr>
        <w:pStyle w:val="Pienettekstit"/>
        <w:rPr>
          <w:lang w:val="ru-RU"/>
        </w:rPr>
      </w:pPr>
    </w:p>
    <w:p w:rsidR="001273A1" w:rsidRPr="00EA0A90" w:rsidRDefault="001273A1" w:rsidP="00386FD6">
      <w:pPr>
        <w:pStyle w:val="Pienettekstit"/>
        <w:rPr>
          <w:lang w:val="ru-RU"/>
        </w:rPr>
      </w:pPr>
    </w:p>
    <w:p w:rsidR="001273A1" w:rsidRPr="00EA0A90" w:rsidRDefault="001273A1" w:rsidP="00386FD6">
      <w:pPr>
        <w:pStyle w:val="Pienettekstit"/>
        <w:rPr>
          <w:lang w:val="ru-RU"/>
        </w:rPr>
      </w:pPr>
    </w:p>
    <w:p w:rsidR="00953FCB" w:rsidRPr="00EA0A90" w:rsidRDefault="00953FCB" w:rsidP="00386FD6">
      <w:pPr>
        <w:pStyle w:val="Pienettekstit"/>
        <w:rPr>
          <w:lang w:val="ru-RU"/>
        </w:rPr>
      </w:pPr>
    </w:p>
    <w:p w:rsidR="00953FCB" w:rsidRPr="00EA0A90" w:rsidRDefault="00953FCB" w:rsidP="00386FD6">
      <w:pPr>
        <w:pStyle w:val="Pienettekstit"/>
        <w:rPr>
          <w:lang w:val="ru-RU"/>
        </w:rPr>
      </w:pPr>
    </w:p>
    <w:p w:rsidR="001E2885" w:rsidRPr="00EA0A90" w:rsidRDefault="001E2885" w:rsidP="00386FD6">
      <w:pPr>
        <w:pStyle w:val="Pienettekstit"/>
        <w:rPr>
          <w:lang w:val="ru-RU"/>
        </w:rPr>
        <w:sectPr w:rsidR="001E2885" w:rsidRPr="00EA0A90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1E2885" w:rsidRPr="00EA0A90" w:rsidRDefault="001E2885">
      <w:pPr>
        <w:tabs>
          <w:tab w:val="clear" w:pos="400"/>
        </w:tabs>
        <w:spacing w:before="0" w:after="0"/>
        <w:jc w:val="left"/>
        <w:rPr>
          <w:sz w:val="20"/>
          <w:lang w:val="ru-RU"/>
        </w:rPr>
      </w:pPr>
    </w:p>
    <w:p w:rsidR="003A1316" w:rsidRPr="003A1316" w:rsidRDefault="003A1316" w:rsidP="003A1316">
      <w:pPr>
        <w:pStyle w:val="Otsikko2"/>
        <w:rPr>
          <w:lang w:val="ru-RU"/>
        </w:rPr>
      </w:pPr>
      <w:bookmarkStart w:id="40" w:name="_Toc352744553"/>
      <w:bookmarkStart w:id="41" w:name="_Toc352761330"/>
      <w:r w:rsidRPr="003A1316">
        <w:rPr>
          <w:lang w:val="ru-RU"/>
        </w:rPr>
        <w:lastRenderedPageBreak/>
        <w:t>Гарантия</w:t>
      </w:r>
      <w:bookmarkEnd w:id="40"/>
      <w:bookmarkEnd w:id="41"/>
    </w:p>
    <w:p w:rsidR="003A1316" w:rsidRPr="00E13B47" w:rsidRDefault="003A1316" w:rsidP="003A1316">
      <w:pPr>
        <w:pStyle w:val="Leipteksti"/>
        <w:suppressAutoHyphens/>
        <w:rPr>
          <w:sz w:val="24"/>
          <w:lang w:val="ru-RU"/>
        </w:rPr>
      </w:pPr>
      <w:r w:rsidRPr="00E13B47">
        <w:rPr>
          <w:sz w:val="24"/>
          <w:lang w:val="ru-RU"/>
        </w:rPr>
        <w:t xml:space="preserve">При покупке изделия требуйте заполнения акта о приемке-сдаче. Без заполнения </w:t>
      </w:r>
      <w:proofErr w:type="spellStart"/>
      <w:proofErr w:type="gramStart"/>
      <w:r w:rsidRPr="00E13B47">
        <w:rPr>
          <w:sz w:val="24"/>
          <w:lang w:val="ru-RU"/>
        </w:rPr>
        <w:t>ука-занных</w:t>
      </w:r>
      <w:proofErr w:type="spellEnd"/>
      <w:proofErr w:type="gramEnd"/>
      <w:r w:rsidRPr="00E13B47">
        <w:rPr>
          <w:sz w:val="24"/>
          <w:lang w:val="ru-RU"/>
        </w:rPr>
        <w:t xml:space="preserve"> разделов паспорта или при его </w:t>
      </w:r>
      <w:proofErr w:type="spellStart"/>
      <w:r w:rsidRPr="00E13B47">
        <w:rPr>
          <w:sz w:val="24"/>
          <w:lang w:val="ru-RU"/>
        </w:rPr>
        <w:t>неп-равильном</w:t>
      </w:r>
      <w:proofErr w:type="spellEnd"/>
      <w:r w:rsidRPr="00E13B47">
        <w:rPr>
          <w:sz w:val="24"/>
          <w:lang w:val="ru-RU"/>
        </w:rPr>
        <w:t xml:space="preserve"> оформлении претензии по качеству не принимаются, и гарантийное обслуживание не производится.</w:t>
      </w:r>
    </w:p>
    <w:p w:rsidR="003A1316" w:rsidRPr="00E13B47" w:rsidRDefault="003A1316" w:rsidP="003A1316">
      <w:pPr>
        <w:pStyle w:val="Leipteksti"/>
        <w:suppressAutoHyphens/>
        <w:rPr>
          <w:sz w:val="24"/>
          <w:lang w:val="ru-RU"/>
        </w:rPr>
      </w:pPr>
    </w:p>
    <w:p w:rsidR="003A1316" w:rsidRPr="00E13B47" w:rsidRDefault="003A1316" w:rsidP="003A1316">
      <w:pPr>
        <w:pStyle w:val="Leipteksti"/>
        <w:suppressAutoHyphens/>
        <w:jc w:val="center"/>
        <w:rPr>
          <w:b/>
          <w:sz w:val="24"/>
          <w:lang w:val="ru-RU"/>
        </w:rPr>
      </w:pPr>
      <w:r w:rsidRPr="00E13B47">
        <w:rPr>
          <w:b/>
          <w:sz w:val="24"/>
          <w:lang w:val="ru-RU"/>
        </w:rPr>
        <w:t>Условия гарантии</w:t>
      </w:r>
    </w:p>
    <w:p w:rsidR="003A1316" w:rsidRPr="00E13B47" w:rsidRDefault="003A1316" w:rsidP="003A1316">
      <w:pPr>
        <w:pStyle w:val="Leipteksti"/>
        <w:suppressAutoHyphens/>
        <w:jc w:val="center"/>
        <w:rPr>
          <w:b/>
          <w:sz w:val="24"/>
          <w:lang w:val="ru-RU"/>
        </w:rPr>
      </w:pPr>
    </w:p>
    <w:p w:rsidR="003A1316" w:rsidRPr="00E13B47" w:rsidRDefault="003A1316" w:rsidP="003A1316">
      <w:pPr>
        <w:pStyle w:val="Leipteksti"/>
        <w:suppressAutoHyphens/>
        <w:rPr>
          <w:sz w:val="24"/>
          <w:lang w:val="ru-RU"/>
        </w:rPr>
      </w:pPr>
      <w:r w:rsidRPr="00E13B47">
        <w:rPr>
          <w:sz w:val="24"/>
          <w:lang w:val="ru-RU"/>
        </w:rPr>
        <w:t xml:space="preserve">Гарантийный срок на внутренний бак </w:t>
      </w:r>
      <w:proofErr w:type="spellStart"/>
      <w:proofErr w:type="gramStart"/>
      <w:r w:rsidRPr="00E13B47">
        <w:rPr>
          <w:sz w:val="24"/>
          <w:lang w:val="ru-RU"/>
        </w:rPr>
        <w:t>сос-тавляет</w:t>
      </w:r>
      <w:proofErr w:type="spellEnd"/>
      <w:proofErr w:type="gramEnd"/>
      <w:r w:rsidRPr="00E13B47">
        <w:rPr>
          <w:sz w:val="24"/>
          <w:lang w:val="ru-RU"/>
        </w:rPr>
        <w:t xml:space="preserve"> 5 лет. </w:t>
      </w:r>
    </w:p>
    <w:p w:rsidR="003A1316" w:rsidRPr="00E13B47" w:rsidRDefault="003A1316" w:rsidP="003A1316">
      <w:pPr>
        <w:pStyle w:val="Leipteksti"/>
        <w:suppressAutoHyphens/>
        <w:rPr>
          <w:sz w:val="24"/>
          <w:lang w:val="ru-RU"/>
        </w:rPr>
      </w:pPr>
      <w:r w:rsidRPr="00E13B47">
        <w:rPr>
          <w:sz w:val="24"/>
          <w:lang w:val="ru-RU"/>
        </w:rPr>
        <w:t>Гарантийный срок на остальные элементы составляет 1 год от даты продажи прибора.</w:t>
      </w:r>
    </w:p>
    <w:p w:rsidR="003A1316" w:rsidRPr="00E13B47" w:rsidRDefault="003A1316" w:rsidP="003A1316">
      <w:pPr>
        <w:pStyle w:val="Leipteksti"/>
        <w:suppressAutoHyphens/>
        <w:rPr>
          <w:sz w:val="24"/>
          <w:lang w:val="ru-RU"/>
        </w:rPr>
      </w:pPr>
      <w:r w:rsidRPr="00E13B47">
        <w:rPr>
          <w:sz w:val="24"/>
          <w:lang w:val="ru-RU"/>
        </w:rPr>
        <w:t xml:space="preserve">Гарантийные обязательства </w:t>
      </w:r>
      <w:proofErr w:type="spellStart"/>
      <w:proofErr w:type="gramStart"/>
      <w:r w:rsidRPr="00E13B47">
        <w:rPr>
          <w:sz w:val="24"/>
          <w:lang w:val="ru-RU"/>
        </w:rPr>
        <w:t>распространя-ются</w:t>
      </w:r>
      <w:proofErr w:type="spellEnd"/>
      <w:proofErr w:type="gramEnd"/>
      <w:r w:rsidRPr="00E13B47">
        <w:rPr>
          <w:sz w:val="24"/>
          <w:lang w:val="ru-RU"/>
        </w:rPr>
        <w:t xml:space="preserve"> только на приборы, установленные и эксплуатируемые в соответствии с </w:t>
      </w:r>
      <w:proofErr w:type="spellStart"/>
      <w:r w:rsidRPr="00E13B47">
        <w:rPr>
          <w:sz w:val="24"/>
          <w:lang w:val="ru-RU"/>
        </w:rPr>
        <w:t>требо-ваниями</w:t>
      </w:r>
      <w:proofErr w:type="spellEnd"/>
      <w:r w:rsidRPr="00E13B47">
        <w:rPr>
          <w:sz w:val="24"/>
          <w:lang w:val="ru-RU"/>
        </w:rPr>
        <w:t xml:space="preserve"> паспорта на изделие и дают право на выполнение ремонта водонагревателя или его частей, но не являются основанием для других претензий, в том числе, при случайном повреждении.</w:t>
      </w:r>
    </w:p>
    <w:p w:rsidR="003A1316" w:rsidRPr="00E13B47" w:rsidRDefault="003A1316" w:rsidP="003A1316">
      <w:pPr>
        <w:pStyle w:val="Leipteksti"/>
        <w:suppressAutoHyphens/>
        <w:rPr>
          <w:sz w:val="24"/>
          <w:lang w:val="ru-RU"/>
        </w:rPr>
      </w:pPr>
      <w:r w:rsidRPr="00E13B47">
        <w:rPr>
          <w:sz w:val="24"/>
          <w:lang w:val="ru-RU"/>
        </w:rPr>
        <w:t>Предприятие-изготовитель выполняет бес-платный ремонт изделия и его частей в течени</w:t>
      </w:r>
      <w:proofErr w:type="gramStart"/>
      <w:r w:rsidRPr="00E13B47">
        <w:rPr>
          <w:sz w:val="24"/>
          <w:lang w:val="ru-RU"/>
        </w:rPr>
        <w:t>и</w:t>
      </w:r>
      <w:proofErr w:type="gramEnd"/>
      <w:r w:rsidRPr="00E13B47">
        <w:rPr>
          <w:sz w:val="24"/>
          <w:lang w:val="ru-RU"/>
        </w:rPr>
        <w:t xml:space="preserve"> всего гарантийного срока </w:t>
      </w:r>
      <w:proofErr w:type="spellStart"/>
      <w:r w:rsidRPr="00E13B47">
        <w:rPr>
          <w:sz w:val="24"/>
          <w:lang w:val="ru-RU"/>
        </w:rPr>
        <w:t>эксплу-атации</w:t>
      </w:r>
      <w:proofErr w:type="spellEnd"/>
      <w:r w:rsidRPr="00E13B47">
        <w:rPr>
          <w:sz w:val="24"/>
          <w:lang w:val="ru-RU"/>
        </w:rPr>
        <w:t xml:space="preserve">, при обнаружении в изделии </w:t>
      </w:r>
      <w:proofErr w:type="spellStart"/>
      <w:r w:rsidRPr="00E13B47">
        <w:rPr>
          <w:sz w:val="24"/>
          <w:lang w:val="ru-RU"/>
        </w:rPr>
        <w:t>дефек-тов</w:t>
      </w:r>
      <w:proofErr w:type="spellEnd"/>
      <w:r w:rsidRPr="00E13B47">
        <w:rPr>
          <w:sz w:val="24"/>
          <w:lang w:val="ru-RU"/>
        </w:rPr>
        <w:t xml:space="preserve"> производственного характера.</w:t>
      </w:r>
    </w:p>
    <w:p w:rsidR="003A1316" w:rsidRPr="00E13B47" w:rsidRDefault="003A1316" w:rsidP="003A1316">
      <w:pPr>
        <w:rPr>
          <w:lang w:val="ru-RU"/>
        </w:rPr>
      </w:pPr>
      <w:proofErr w:type="gramStart"/>
      <w:r w:rsidRPr="00E13B47">
        <w:rPr>
          <w:lang w:val="ru-RU"/>
        </w:rPr>
        <w:t>Все дефектные части изделия, замененные при ремонте являются</w:t>
      </w:r>
      <w:proofErr w:type="gramEnd"/>
      <w:r w:rsidRPr="00E13B47">
        <w:rPr>
          <w:lang w:val="ru-RU"/>
        </w:rPr>
        <w:t xml:space="preserve"> собственностью производителя и не могут быть оставлены покупателю.</w:t>
      </w:r>
    </w:p>
    <w:p w:rsidR="003A1316" w:rsidRPr="00E13B47" w:rsidRDefault="003A1316" w:rsidP="003A1316">
      <w:pPr>
        <w:rPr>
          <w:lang w:val="ru-RU"/>
        </w:rPr>
      </w:pPr>
      <w:r w:rsidRPr="00E13B47">
        <w:rPr>
          <w:lang w:val="ru-RU"/>
        </w:rPr>
        <w:t xml:space="preserve">Гарантийные обязательства не </w:t>
      </w:r>
      <w:proofErr w:type="spellStart"/>
      <w:r w:rsidRPr="00E13B47">
        <w:rPr>
          <w:lang w:val="ru-RU"/>
        </w:rPr>
        <w:t>распростра-няются</w:t>
      </w:r>
      <w:proofErr w:type="spellEnd"/>
      <w:r w:rsidRPr="00E13B47">
        <w:rPr>
          <w:lang w:val="ru-RU"/>
        </w:rPr>
        <w:t xml:space="preserve"> на изделия, вышедшие из строя </w:t>
      </w:r>
      <w:proofErr w:type="gramStart"/>
      <w:r w:rsidRPr="00E13B47">
        <w:rPr>
          <w:lang w:val="ru-RU"/>
        </w:rPr>
        <w:t>вследствие</w:t>
      </w:r>
      <w:proofErr w:type="gramEnd"/>
      <w:r w:rsidRPr="00E13B47">
        <w:rPr>
          <w:lang w:val="ru-RU"/>
        </w:rPr>
        <w:t>:</w:t>
      </w:r>
    </w:p>
    <w:p w:rsidR="003A1316" w:rsidRPr="00E13B47" w:rsidRDefault="003A1316" w:rsidP="003A1316">
      <w:pPr>
        <w:rPr>
          <w:lang w:val="ru-RU"/>
        </w:rPr>
      </w:pPr>
      <w:r w:rsidRPr="00E13B47">
        <w:rPr>
          <w:lang w:val="ru-RU"/>
        </w:rPr>
        <w:t xml:space="preserve">-   Нарушения потребителем правил </w:t>
      </w:r>
      <w:proofErr w:type="spellStart"/>
      <w:proofErr w:type="gramStart"/>
      <w:r w:rsidRPr="00E13B47">
        <w:rPr>
          <w:lang w:val="ru-RU"/>
        </w:rPr>
        <w:t>эксп-луатации</w:t>
      </w:r>
      <w:proofErr w:type="spellEnd"/>
      <w:proofErr w:type="gramEnd"/>
      <w:r w:rsidRPr="00E13B47">
        <w:rPr>
          <w:lang w:val="ru-RU"/>
        </w:rPr>
        <w:t>, хранения или транспортировки</w:t>
      </w:r>
    </w:p>
    <w:p w:rsidR="003A1316" w:rsidRPr="00E13B47" w:rsidRDefault="003A1316" w:rsidP="003A1316">
      <w:pPr>
        <w:rPr>
          <w:lang w:val="ru-RU"/>
        </w:rPr>
      </w:pPr>
      <w:r w:rsidRPr="00E13B47">
        <w:rPr>
          <w:lang w:val="ru-RU"/>
        </w:rPr>
        <w:t xml:space="preserve">-   Небрежного обращения или </w:t>
      </w:r>
      <w:proofErr w:type="spellStart"/>
      <w:proofErr w:type="gramStart"/>
      <w:r w:rsidRPr="00E13B47">
        <w:rPr>
          <w:lang w:val="ru-RU"/>
        </w:rPr>
        <w:t>неправиль-ного</w:t>
      </w:r>
      <w:proofErr w:type="spellEnd"/>
      <w:proofErr w:type="gramEnd"/>
      <w:r w:rsidRPr="00E13B47">
        <w:rPr>
          <w:lang w:val="ru-RU"/>
        </w:rPr>
        <w:t xml:space="preserve"> монтажа</w:t>
      </w:r>
    </w:p>
    <w:p w:rsidR="003A1316" w:rsidRPr="00E13B47" w:rsidRDefault="003A1316" w:rsidP="003A1316">
      <w:pPr>
        <w:rPr>
          <w:lang w:val="ru-RU"/>
        </w:rPr>
      </w:pPr>
      <w:r w:rsidRPr="00E13B47">
        <w:rPr>
          <w:lang w:val="ru-RU"/>
        </w:rPr>
        <w:t xml:space="preserve">-   Ремонта или внесения </w:t>
      </w:r>
      <w:proofErr w:type="spellStart"/>
      <w:proofErr w:type="gramStart"/>
      <w:r w:rsidRPr="00E13B47">
        <w:rPr>
          <w:lang w:val="ru-RU"/>
        </w:rPr>
        <w:t>несанкциониро</w:t>
      </w:r>
      <w:proofErr w:type="spellEnd"/>
      <w:r w:rsidRPr="00E13B47">
        <w:rPr>
          <w:lang w:val="ru-RU"/>
        </w:rPr>
        <w:t>-ванных</w:t>
      </w:r>
      <w:proofErr w:type="gramEnd"/>
      <w:r w:rsidRPr="00E13B47">
        <w:rPr>
          <w:lang w:val="ru-RU"/>
        </w:rPr>
        <w:t xml:space="preserve"> изготовителем конструктивных </w:t>
      </w:r>
      <w:r w:rsidRPr="00E13B47">
        <w:rPr>
          <w:lang w:val="ru-RU"/>
        </w:rPr>
        <w:lastRenderedPageBreak/>
        <w:t>или схемотехнических изменений не упо</w:t>
      </w:r>
      <w:r w:rsidRPr="00E13B47">
        <w:rPr>
          <w:lang w:val="ru-RU"/>
        </w:rPr>
        <w:t>л</w:t>
      </w:r>
      <w:r w:rsidRPr="00E13B47">
        <w:rPr>
          <w:lang w:val="ru-RU"/>
        </w:rPr>
        <w:t>номоченными на то лицами</w:t>
      </w:r>
    </w:p>
    <w:p w:rsidR="003A1316" w:rsidRPr="00E13B47" w:rsidRDefault="003A1316" w:rsidP="003A1316">
      <w:pPr>
        <w:rPr>
          <w:lang w:val="ru-RU"/>
        </w:rPr>
      </w:pPr>
      <w:r w:rsidRPr="00E13B47">
        <w:rPr>
          <w:lang w:val="ru-RU"/>
        </w:rPr>
        <w:t>-   Механических повреждений</w:t>
      </w:r>
    </w:p>
    <w:p w:rsidR="003A1316" w:rsidRPr="00E13B47" w:rsidRDefault="003A1316" w:rsidP="003A1316">
      <w:pPr>
        <w:rPr>
          <w:lang w:val="ru-RU"/>
        </w:rPr>
      </w:pPr>
      <w:r w:rsidRPr="00E13B47">
        <w:rPr>
          <w:lang w:val="ru-RU"/>
        </w:rPr>
        <w:t>-   Эксплуатации без предохранительного клапана</w:t>
      </w:r>
    </w:p>
    <w:p w:rsidR="003A1316" w:rsidRPr="00E13B47" w:rsidRDefault="003A1316" w:rsidP="003A1316">
      <w:pPr>
        <w:rPr>
          <w:lang w:val="ru-RU"/>
        </w:rPr>
      </w:pPr>
      <w:r w:rsidRPr="00E13B47">
        <w:rPr>
          <w:lang w:val="ru-RU"/>
        </w:rPr>
        <w:t xml:space="preserve">-   Замерзания или </w:t>
      </w:r>
      <w:proofErr w:type="gramStart"/>
      <w:r w:rsidRPr="00E13B47">
        <w:rPr>
          <w:lang w:val="ru-RU"/>
        </w:rPr>
        <w:t>превышении</w:t>
      </w:r>
      <w:proofErr w:type="gramEnd"/>
      <w:r w:rsidRPr="00E13B47">
        <w:rPr>
          <w:lang w:val="ru-RU"/>
        </w:rPr>
        <w:t xml:space="preserve"> рабочего давления</w:t>
      </w:r>
    </w:p>
    <w:p w:rsidR="003A1316" w:rsidRPr="00E13B47" w:rsidRDefault="003A1316" w:rsidP="003A1316">
      <w:pPr>
        <w:rPr>
          <w:lang w:val="ru-RU"/>
        </w:rPr>
      </w:pPr>
      <w:r w:rsidRPr="00E13B47">
        <w:rPr>
          <w:lang w:val="ru-RU"/>
        </w:rPr>
        <w:t>-   Подключения электрической сети не соответствующего напряжения</w:t>
      </w:r>
    </w:p>
    <w:p w:rsidR="003A1316" w:rsidRPr="00E13B47" w:rsidRDefault="003A1316" w:rsidP="003A1316">
      <w:pPr>
        <w:rPr>
          <w:lang w:val="ru-RU"/>
        </w:rPr>
      </w:pPr>
      <w:r w:rsidRPr="00E13B47">
        <w:rPr>
          <w:lang w:val="ru-RU"/>
        </w:rPr>
        <w:t xml:space="preserve">В случае обоснованной рекламации она должна направляться в ближайшее </w:t>
      </w:r>
      <w:proofErr w:type="spellStart"/>
      <w:proofErr w:type="gramStart"/>
      <w:r w:rsidRPr="00E13B47">
        <w:rPr>
          <w:lang w:val="ru-RU"/>
        </w:rPr>
        <w:t>отде-ление</w:t>
      </w:r>
      <w:proofErr w:type="spellEnd"/>
      <w:proofErr w:type="gramEnd"/>
      <w:r w:rsidRPr="00E13B47">
        <w:rPr>
          <w:lang w:val="ru-RU"/>
        </w:rPr>
        <w:t xml:space="preserve"> сервисной службы, рекомендован-ной изготовителем, которая оставляет за собой право ремонта изделия, замены н</w:t>
      </w:r>
      <w:r w:rsidRPr="00E13B47">
        <w:rPr>
          <w:lang w:val="ru-RU"/>
        </w:rPr>
        <w:t>е</w:t>
      </w:r>
      <w:r w:rsidRPr="00E13B47">
        <w:rPr>
          <w:lang w:val="ru-RU"/>
        </w:rPr>
        <w:t>исправной его части или замены неиспра</w:t>
      </w:r>
      <w:r w:rsidRPr="00E13B47">
        <w:rPr>
          <w:lang w:val="ru-RU"/>
        </w:rPr>
        <w:t>в</w:t>
      </w:r>
      <w:r w:rsidRPr="00E13B47">
        <w:rPr>
          <w:lang w:val="ru-RU"/>
        </w:rPr>
        <w:t>ного изделия на исправное.</w:t>
      </w:r>
    </w:p>
    <w:p w:rsidR="003A1316" w:rsidRPr="00E13B47" w:rsidRDefault="003A1316" w:rsidP="003A1316">
      <w:pPr>
        <w:rPr>
          <w:lang w:val="ru-RU"/>
        </w:rPr>
      </w:pPr>
      <w:r w:rsidRPr="00E13B47">
        <w:rPr>
          <w:lang w:val="ru-RU"/>
        </w:rPr>
        <w:t>После проведения гарантийного ремонта гарантийный срок продлевается на период нахождения прибора в ремонте.</w:t>
      </w:r>
    </w:p>
    <w:p w:rsidR="003A1316" w:rsidRPr="00E13B47" w:rsidRDefault="003A1316" w:rsidP="003A1316">
      <w:pPr>
        <w:rPr>
          <w:lang w:val="ru-RU"/>
        </w:rPr>
      </w:pPr>
      <w:r w:rsidRPr="00E13B47">
        <w:rPr>
          <w:lang w:val="ru-RU"/>
        </w:rPr>
        <w:t xml:space="preserve">При утере паспорта он не </w:t>
      </w:r>
      <w:proofErr w:type="spellStart"/>
      <w:proofErr w:type="gramStart"/>
      <w:r w:rsidRPr="00E13B47">
        <w:rPr>
          <w:lang w:val="ru-RU"/>
        </w:rPr>
        <w:t>восстанавлива-ется</w:t>
      </w:r>
      <w:proofErr w:type="spellEnd"/>
      <w:proofErr w:type="gramEnd"/>
      <w:r w:rsidRPr="00E13B47">
        <w:rPr>
          <w:lang w:val="ru-RU"/>
        </w:rPr>
        <w:t>, и гарантийные обязательства в да</w:t>
      </w:r>
      <w:r w:rsidRPr="00E13B47">
        <w:rPr>
          <w:lang w:val="ru-RU"/>
        </w:rPr>
        <w:t>н</w:t>
      </w:r>
      <w:r w:rsidRPr="00E13B47">
        <w:rPr>
          <w:lang w:val="ru-RU"/>
        </w:rPr>
        <w:t>ном случае прерываются.</w:t>
      </w:r>
    </w:p>
    <w:p w:rsidR="003A1316" w:rsidRPr="00E13B47" w:rsidRDefault="003A1316" w:rsidP="003A1316">
      <w:pPr>
        <w:rPr>
          <w:lang w:val="ru-RU"/>
        </w:rPr>
      </w:pPr>
      <w:r w:rsidRPr="00E13B47">
        <w:rPr>
          <w:lang w:val="ru-RU"/>
        </w:rPr>
        <w:t>Все сведения о выполненных ремонтных работах заносятся мастером сервисного центра в соответствующую графу гара</w:t>
      </w:r>
      <w:r w:rsidRPr="00E13B47">
        <w:rPr>
          <w:lang w:val="ru-RU"/>
        </w:rPr>
        <w:t>н</w:t>
      </w:r>
      <w:r w:rsidRPr="00E13B47">
        <w:rPr>
          <w:lang w:val="ru-RU"/>
        </w:rPr>
        <w:t>тийного талона / акта.</w:t>
      </w:r>
    </w:p>
    <w:p w:rsidR="003A1316" w:rsidRPr="00E13B47" w:rsidRDefault="003A1316" w:rsidP="003A1316">
      <w:pPr>
        <w:rPr>
          <w:lang w:val="ru-RU"/>
        </w:rPr>
      </w:pPr>
      <w:r w:rsidRPr="00E13B47">
        <w:rPr>
          <w:lang w:val="ru-RU"/>
        </w:rPr>
        <w:t>Ремонт, производимый вне рамок данной гарантии, должен оплачиваться.</w:t>
      </w:r>
    </w:p>
    <w:p w:rsidR="003A1316" w:rsidRPr="00E13B47" w:rsidRDefault="003A1316" w:rsidP="003A1316">
      <w:pPr>
        <w:rPr>
          <w:b/>
          <w:lang w:val="ru-RU"/>
        </w:rPr>
      </w:pPr>
      <w:r w:rsidRPr="00E13B47">
        <w:rPr>
          <w:b/>
          <w:lang w:val="ru-RU"/>
        </w:rPr>
        <w:t>Порядок предоставления гарантийных услуг определяется продавцом.</w:t>
      </w:r>
    </w:p>
    <w:p w:rsidR="003A1316" w:rsidRPr="00E13B47" w:rsidRDefault="003A1316" w:rsidP="003A1316">
      <w:pPr>
        <w:rPr>
          <w:b/>
          <w:lang w:val="ru-RU"/>
        </w:rPr>
      </w:pPr>
    </w:p>
    <w:p w:rsidR="003A1316" w:rsidRPr="00E13B47" w:rsidRDefault="003A1316" w:rsidP="003A1316">
      <w:pPr>
        <w:jc w:val="center"/>
        <w:rPr>
          <w:b/>
          <w:lang w:val="ru-RU"/>
        </w:rPr>
      </w:pPr>
      <w:r w:rsidRPr="00E13B47">
        <w:rPr>
          <w:b/>
          <w:lang w:val="ru-RU"/>
        </w:rPr>
        <w:t>Официальный представитель на терр</w:t>
      </w:r>
      <w:r w:rsidRPr="00E13B47">
        <w:rPr>
          <w:b/>
          <w:lang w:val="ru-RU"/>
        </w:rPr>
        <w:t>и</w:t>
      </w:r>
      <w:r w:rsidRPr="00E13B47">
        <w:rPr>
          <w:b/>
          <w:lang w:val="ru-RU"/>
        </w:rPr>
        <w:t>тории РФ:</w:t>
      </w:r>
    </w:p>
    <w:p w:rsidR="003A1316" w:rsidRPr="00E13B47" w:rsidRDefault="003A1316" w:rsidP="003A1316">
      <w:pPr>
        <w:jc w:val="center"/>
        <w:rPr>
          <w:lang w:val="ru-RU"/>
        </w:rPr>
      </w:pPr>
      <w:r w:rsidRPr="00E13B47">
        <w:rPr>
          <w:lang w:val="ru-RU"/>
        </w:rPr>
        <w:t>ЗАО «ЭВАН», 603024, г. Нижний Новг</w:t>
      </w:r>
      <w:r w:rsidRPr="00E13B47">
        <w:rPr>
          <w:lang w:val="ru-RU"/>
        </w:rPr>
        <w:t>о</w:t>
      </w:r>
      <w:r w:rsidRPr="00E13B47">
        <w:rPr>
          <w:lang w:val="ru-RU"/>
        </w:rPr>
        <w:t xml:space="preserve">род, пер. </w:t>
      </w:r>
      <w:proofErr w:type="spellStart"/>
      <w:r w:rsidRPr="00E13B47">
        <w:rPr>
          <w:lang w:val="ru-RU"/>
        </w:rPr>
        <w:t>Бойновский</w:t>
      </w:r>
      <w:proofErr w:type="spellEnd"/>
      <w:r w:rsidRPr="00E13B47">
        <w:rPr>
          <w:lang w:val="ru-RU"/>
        </w:rPr>
        <w:t>, д.17</w:t>
      </w:r>
    </w:p>
    <w:p w:rsidR="003A1316" w:rsidRPr="00E13B47" w:rsidRDefault="003A1316" w:rsidP="003A1316">
      <w:pPr>
        <w:jc w:val="center"/>
        <w:rPr>
          <w:lang w:val="ru-RU"/>
        </w:rPr>
      </w:pPr>
      <w:r w:rsidRPr="00E13B47">
        <w:rPr>
          <w:lang w:val="ru-RU"/>
        </w:rPr>
        <w:t>тел./факс (831) 220 32 00б 419 57 06</w:t>
      </w:r>
    </w:p>
    <w:p w:rsidR="003A1316" w:rsidRPr="00E13B47" w:rsidRDefault="000B2A59" w:rsidP="003A1316">
      <w:pPr>
        <w:jc w:val="center"/>
        <w:rPr>
          <w:lang w:val="ru-RU"/>
        </w:rPr>
      </w:pPr>
      <w:hyperlink r:id="rId28" w:history="1">
        <w:r w:rsidR="003A1316" w:rsidRPr="00E13B47">
          <w:rPr>
            <w:rStyle w:val="Hyperlinkki"/>
            <w:lang w:val="en-US"/>
          </w:rPr>
          <w:t>www</w:t>
        </w:r>
        <w:r w:rsidR="003A1316" w:rsidRPr="00E13B47">
          <w:rPr>
            <w:rStyle w:val="Hyperlinkki"/>
            <w:lang w:val="ru-RU"/>
          </w:rPr>
          <w:t>.</w:t>
        </w:r>
        <w:r w:rsidR="003A1316" w:rsidRPr="00E13B47">
          <w:rPr>
            <w:rStyle w:val="Hyperlinkki"/>
            <w:lang w:val="en-US"/>
          </w:rPr>
          <w:t>evan</w:t>
        </w:r>
        <w:r w:rsidR="003A1316" w:rsidRPr="00E13B47">
          <w:rPr>
            <w:rStyle w:val="Hyperlinkki"/>
            <w:lang w:val="ru-RU"/>
          </w:rPr>
          <w:t>.</w:t>
        </w:r>
        <w:r w:rsidR="003A1316" w:rsidRPr="00E13B47">
          <w:rPr>
            <w:rStyle w:val="Hyperlinkki"/>
            <w:lang w:val="en-US"/>
          </w:rPr>
          <w:t>ru</w:t>
        </w:r>
      </w:hyperlink>
      <w:r w:rsidR="003A1316" w:rsidRPr="00E13B47">
        <w:rPr>
          <w:lang w:val="ru-RU"/>
        </w:rPr>
        <w:t xml:space="preserve">   </w:t>
      </w:r>
      <w:hyperlink r:id="rId29" w:history="1">
        <w:r w:rsidR="003A1316" w:rsidRPr="00E13B47">
          <w:rPr>
            <w:rStyle w:val="Hyperlinkki"/>
            <w:lang w:val="en-US"/>
          </w:rPr>
          <w:t>info</w:t>
        </w:r>
        <w:r w:rsidR="003A1316" w:rsidRPr="00E13B47">
          <w:rPr>
            <w:rStyle w:val="Hyperlinkki"/>
            <w:lang w:val="ru-RU"/>
          </w:rPr>
          <w:t>@</w:t>
        </w:r>
        <w:r w:rsidR="003A1316" w:rsidRPr="00E13B47">
          <w:rPr>
            <w:rStyle w:val="Hyperlinkki"/>
            <w:lang w:val="en-US"/>
          </w:rPr>
          <w:t>evan</w:t>
        </w:r>
        <w:r w:rsidR="003A1316" w:rsidRPr="00E13B47">
          <w:rPr>
            <w:rStyle w:val="Hyperlinkki"/>
            <w:lang w:val="ru-RU"/>
          </w:rPr>
          <w:t>.</w:t>
        </w:r>
        <w:proofErr w:type="spellStart"/>
        <w:r w:rsidR="003A1316" w:rsidRPr="00E13B47">
          <w:rPr>
            <w:rStyle w:val="Hyperlinkki"/>
            <w:lang w:val="en-US"/>
          </w:rPr>
          <w:t>ru</w:t>
        </w:r>
        <w:proofErr w:type="spellEnd"/>
      </w:hyperlink>
    </w:p>
    <w:p w:rsidR="003A1316" w:rsidRPr="00E13B47" w:rsidRDefault="003A1316" w:rsidP="003A1316">
      <w:pPr>
        <w:rPr>
          <w:lang w:val="ru-RU"/>
        </w:rPr>
        <w:sectPr w:rsidR="003A1316" w:rsidRPr="00E13B47" w:rsidSect="00D002B6">
          <w:type w:val="continuous"/>
          <w:pgSz w:w="11906" w:h="16838" w:code="9"/>
          <w:pgMar w:top="1134" w:right="1134" w:bottom="1134" w:left="1134" w:header="709" w:footer="709" w:gutter="0"/>
          <w:cols w:num="2" w:space="708"/>
          <w:titlePg/>
          <w:docGrid w:linePitch="360"/>
        </w:sectPr>
      </w:pPr>
      <w:r w:rsidRPr="00E13B47">
        <w:rPr>
          <w:lang w:val="ru-RU"/>
        </w:rPr>
        <w:br w:type="page"/>
      </w:r>
    </w:p>
    <w:p w:rsidR="003A1316" w:rsidRDefault="003A1316" w:rsidP="003A1316">
      <w:pPr>
        <w:jc w:val="center"/>
        <w:rPr>
          <w:b/>
          <w:sz w:val="32"/>
          <w:szCs w:val="32"/>
          <w:lang w:val="ru-RU"/>
        </w:rPr>
      </w:pPr>
      <w:r w:rsidRPr="0088457E">
        <w:rPr>
          <w:b/>
          <w:sz w:val="32"/>
          <w:szCs w:val="32"/>
          <w:lang w:val="ru-RU"/>
        </w:rPr>
        <w:lastRenderedPageBreak/>
        <w:t>Свидетельство о приемке и продаже</w:t>
      </w:r>
    </w:p>
    <w:p w:rsidR="003A1316" w:rsidRDefault="003A1316" w:rsidP="003A1316">
      <w:pPr>
        <w:rPr>
          <w:b/>
          <w:lang w:val="ru-RU"/>
        </w:rPr>
      </w:pPr>
    </w:p>
    <w:p w:rsidR="003A1316" w:rsidRPr="00780902" w:rsidRDefault="003A1316" w:rsidP="003A1316">
      <w:pPr>
        <w:tabs>
          <w:tab w:val="left" w:leader="underscore" w:pos="3402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 xml:space="preserve">Модель </w:t>
      </w:r>
      <w:r w:rsidRPr="00780902">
        <w:rPr>
          <w:sz w:val="22"/>
          <w:szCs w:val="22"/>
          <w:lang w:val="ru-RU"/>
        </w:rPr>
        <w:tab/>
        <w:t xml:space="preserve"> </w:t>
      </w:r>
      <w:proofErr w:type="gramStart"/>
      <w:r w:rsidRPr="00780902">
        <w:rPr>
          <w:sz w:val="22"/>
          <w:szCs w:val="22"/>
          <w:lang w:val="ru-RU"/>
        </w:rPr>
        <w:t>Заводской</w:t>
      </w:r>
      <w:proofErr w:type="gramEnd"/>
      <w:r w:rsidRPr="00780902">
        <w:rPr>
          <w:sz w:val="22"/>
          <w:szCs w:val="22"/>
          <w:lang w:val="ru-RU"/>
        </w:rPr>
        <w:t xml:space="preserve"> № </w:t>
      </w:r>
      <w:r w:rsidRPr="00780902">
        <w:rPr>
          <w:sz w:val="22"/>
          <w:szCs w:val="22"/>
          <w:lang w:val="ru-RU"/>
        </w:rPr>
        <w:tab/>
        <w:t xml:space="preserve"> Дата выпуска </w:t>
      </w:r>
      <w:r w:rsidRPr="00780902">
        <w:rPr>
          <w:sz w:val="22"/>
          <w:szCs w:val="22"/>
          <w:lang w:val="ru-RU"/>
        </w:rPr>
        <w:tab/>
      </w:r>
    </w:p>
    <w:p w:rsidR="003A1316" w:rsidRPr="00780902" w:rsidRDefault="003A1316" w:rsidP="003A1316">
      <w:pPr>
        <w:tabs>
          <w:tab w:val="left" w:leader="underscore" w:pos="3402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</w:p>
    <w:p w:rsidR="003A1316" w:rsidRPr="00780902" w:rsidRDefault="003A1316" w:rsidP="003A1316">
      <w:pPr>
        <w:tabs>
          <w:tab w:val="left" w:leader="underscore" w:pos="3402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</w:p>
    <w:p w:rsidR="003A1316" w:rsidRPr="00780902" w:rsidRDefault="003A1316" w:rsidP="003A1316">
      <w:pPr>
        <w:tabs>
          <w:tab w:val="left" w:leader="underscore" w:pos="3402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>Штамп ОТК (клеймо приемщика)</w:t>
      </w:r>
    </w:p>
    <w:p w:rsidR="003A1316" w:rsidRPr="00780902" w:rsidRDefault="003A1316" w:rsidP="003A1316">
      <w:pPr>
        <w:tabs>
          <w:tab w:val="left" w:leader="underscore" w:pos="3402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</w:p>
    <w:p w:rsidR="003A1316" w:rsidRPr="00780902" w:rsidRDefault="003A1316" w:rsidP="003A1316">
      <w:pPr>
        <w:tabs>
          <w:tab w:val="left" w:leader="underscore" w:pos="3402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</w:p>
    <w:p w:rsidR="003A1316" w:rsidRPr="00780902" w:rsidRDefault="003A1316" w:rsidP="003A1316">
      <w:pPr>
        <w:tabs>
          <w:tab w:val="left" w:leader="underscore" w:pos="2835"/>
          <w:tab w:val="left" w:leader="underscore" w:pos="3402"/>
          <w:tab w:val="left" w:leader="underscore" w:pos="4536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>Дата продажи «</w:t>
      </w:r>
      <w:r w:rsidRPr="00780902">
        <w:rPr>
          <w:sz w:val="22"/>
          <w:szCs w:val="22"/>
          <w:lang w:val="ru-RU"/>
        </w:rPr>
        <w:tab/>
        <w:t xml:space="preserve">» </w:t>
      </w:r>
      <w:r w:rsidRPr="00780902">
        <w:rPr>
          <w:sz w:val="22"/>
          <w:szCs w:val="22"/>
          <w:lang w:val="ru-RU"/>
        </w:rPr>
        <w:tab/>
      </w:r>
      <w:r w:rsidRPr="00780902">
        <w:rPr>
          <w:sz w:val="22"/>
          <w:szCs w:val="22"/>
          <w:lang w:val="ru-RU"/>
        </w:rPr>
        <w:tab/>
        <w:t xml:space="preserve">         </w:t>
      </w:r>
      <w:r w:rsidRPr="00780902">
        <w:rPr>
          <w:sz w:val="22"/>
          <w:szCs w:val="22"/>
          <w:lang w:val="ru-RU"/>
        </w:rPr>
        <w:tab/>
        <w:t xml:space="preserve"> года</w:t>
      </w:r>
    </w:p>
    <w:p w:rsidR="003A1316" w:rsidRPr="00780902" w:rsidRDefault="003A1316" w:rsidP="003A1316">
      <w:pPr>
        <w:tabs>
          <w:tab w:val="left" w:leader="underscore" w:pos="2835"/>
          <w:tab w:val="left" w:leader="underscore" w:pos="3402"/>
          <w:tab w:val="left" w:leader="underscore" w:pos="4536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</w:p>
    <w:p w:rsidR="003A1316" w:rsidRPr="00780902" w:rsidRDefault="003A1316" w:rsidP="003A1316">
      <w:pPr>
        <w:tabs>
          <w:tab w:val="left" w:leader="underscore" w:pos="2835"/>
          <w:tab w:val="left" w:leader="underscore" w:pos="3402"/>
          <w:tab w:val="left" w:leader="underscore" w:pos="4536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</w:p>
    <w:p w:rsidR="003A1316" w:rsidRPr="00780902" w:rsidRDefault="003A1316" w:rsidP="003A1316">
      <w:pPr>
        <w:tabs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 xml:space="preserve">Торговая организация: </w:t>
      </w:r>
      <w:r w:rsidRPr="00780902">
        <w:rPr>
          <w:sz w:val="22"/>
          <w:szCs w:val="22"/>
          <w:lang w:val="ru-RU"/>
        </w:rPr>
        <w:tab/>
      </w:r>
    </w:p>
    <w:p w:rsidR="003A1316" w:rsidRPr="00780902" w:rsidRDefault="003A1316" w:rsidP="003A1316">
      <w:pPr>
        <w:tabs>
          <w:tab w:val="left" w:leader="underscore" w:pos="9639"/>
        </w:tabs>
        <w:rPr>
          <w:sz w:val="22"/>
          <w:szCs w:val="22"/>
          <w:lang w:val="ru-RU"/>
        </w:rPr>
      </w:pPr>
    </w:p>
    <w:p w:rsidR="003A1316" w:rsidRPr="00780902" w:rsidRDefault="003A1316" w:rsidP="003A1316">
      <w:pPr>
        <w:tabs>
          <w:tab w:val="left" w:leader="underscore" w:pos="9639"/>
        </w:tabs>
        <w:rPr>
          <w:sz w:val="22"/>
          <w:szCs w:val="22"/>
          <w:lang w:val="ru-RU"/>
        </w:rPr>
      </w:pPr>
    </w:p>
    <w:p w:rsidR="003A1316" w:rsidRPr="00780902" w:rsidRDefault="003A1316" w:rsidP="003A1316">
      <w:pPr>
        <w:tabs>
          <w:tab w:val="left" w:leader="underscore" w:pos="4536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 xml:space="preserve">Подпись продавца </w:t>
      </w:r>
      <w:r w:rsidRPr="00780902">
        <w:rPr>
          <w:sz w:val="22"/>
          <w:szCs w:val="22"/>
          <w:lang w:val="ru-RU"/>
        </w:rPr>
        <w:tab/>
        <w:t xml:space="preserve">         Штамп магазина</w:t>
      </w:r>
    </w:p>
    <w:p w:rsidR="003A1316" w:rsidRPr="00780902" w:rsidRDefault="003A1316" w:rsidP="003A1316">
      <w:pPr>
        <w:rPr>
          <w:sz w:val="22"/>
          <w:szCs w:val="22"/>
          <w:lang w:val="ru-RU"/>
        </w:rPr>
      </w:pPr>
    </w:p>
    <w:p w:rsidR="003A1316" w:rsidRPr="00780902" w:rsidRDefault="003A1316" w:rsidP="003A1316">
      <w:pPr>
        <w:rPr>
          <w:sz w:val="22"/>
          <w:szCs w:val="22"/>
          <w:lang w:val="ru-RU"/>
        </w:rPr>
      </w:pPr>
    </w:p>
    <w:p w:rsidR="003A1316" w:rsidRDefault="003A1316" w:rsidP="003A1316">
      <w:pPr>
        <w:rPr>
          <w:lang w:val="ru-RU"/>
        </w:rPr>
      </w:pPr>
    </w:p>
    <w:p w:rsidR="003A1316" w:rsidRDefault="003A1316" w:rsidP="003A1316">
      <w:pPr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Отметка о подключении</w:t>
      </w:r>
    </w:p>
    <w:p w:rsidR="003A1316" w:rsidRDefault="003A1316" w:rsidP="003A1316">
      <w:pPr>
        <w:rPr>
          <w:lang w:val="ru-RU"/>
        </w:rPr>
      </w:pPr>
    </w:p>
    <w:p w:rsidR="003A1316" w:rsidRPr="00780902" w:rsidRDefault="003A1316" w:rsidP="003A1316">
      <w:pPr>
        <w:tabs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 xml:space="preserve">Название монтажной организации, адрес </w:t>
      </w:r>
      <w:r w:rsidRPr="00780902">
        <w:rPr>
          <w:sz w:val="22"/>
          <w:szCs w:val="22"/>
          <w:lang w:val="ru-RU"/>
        </w:rPr>
        <w:tab/>
      </w:r>
    </w:p>
    <w:p w:rsidR="003A1316" w:rsidRPr="00780902" w:rsidRDefault="003A1316" w:rsidP="003A1316">
      <w:pPr>
        <w:tabs>
          <w:tab w:val="left" w:leader="underscore" w:pos="9639"/>
        </w:tabs>
        <w:rPr>
          <w:sz w:val="22"/>
          <w:szCs w:val="22"/>
          <w:lang w:val="ru-RU"/>
        </w:rPr>
      </w:pPr>
    </w:p>
    <w:p w:rsidR="003A1316" w:rsidRPr="00780902" w:rsidRDefault="003A1316" w:rsidP="003A1316">
      <w:pPr>
        <w:tabs>
          <w:tab w:val="left" w:leader="underscore" w:pos="9639"/>
        </w:tabs>
        <w:rPr>
          <w:sz w:val="22"/>
          <w:szCs w:val="22"/>
          <w:lang w:val="ru-RU"/>
        </w:rPr>
      </w:pPr>
    </w:p>
    <w:p w:rsidR="003A1316" w:rsidRPr="00780902" w:rsidRDefault="003A1316" w:rsidP="003A1316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 xml:space="preserve">Лицензия № </w:t>
      </w:r>
      <w:r w:rsidRPr="00780902">
        <w:rPr>
          <w:sz w:val="22"/>
          <w:szCs w:val="22"/>
          <w:lang w:val="ru-RU"/>
        </w:rPr>
        <w:tab/>
        <w:t xml:space="preserve"> Телефон № </w:t>
      </w:r>
      <w:r w:rsidRPr="00780902">
        <w:rPr>
          <w:sz w:val="22"/>
          <w:szCs w:val="22"/>
          <w:lang w:val="ru-RU"/>
        </w:rPr>
        <w:tab/>
      </w:r>
    </w:p>
    <w:p w:rsidR="003A1316" w:rsidRPr="00780902" w:rsidRDefault="003A1316" w:rsidP="003A1316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</w:p>
    <w:p w:rsidR="003A1316" w:rsidRPr="00780902" w:rsidRDefault="003A1316" w:rsidP="003A1316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</w:p>
    <w:p w:rsidR="003A1316" w:rsidRPr="00780902" w:rsidRDefault="003A1316" w:rsidP="003A1316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>Дата установки</w:t>
      </w:r>
      <w:r w:rsidRPr="00780902">
        <w:rPr>
          <w:sz w:val="22"/>
          <w:szCs w:val="22"/>
          <w:lang w:val="ru-RU"/>
        </w:rPr>
        <w:tab/>
      </w:r>
    </w:p>
    <w:p w:rsidR="003A1316" w:rsidRPr="00780902" w:rsidRDefault="003A1316" w:rsidP="003A1316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</w:p>
    <w:p w:rsidR="003A1316" w:rsidRPr="00780902" w:rsidRDefault="003A1316" w:rsidP="003A1316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</w:p>
    <w:p w:rsidR="003A1316" w:rsidRPr="00780902" w:rsidRDefault="003A1316" w:rsidP="003A1316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 xml:space="preserve">ФИО Мастера </w:t>
      </w:r>
      <w:r w:rsidRPr="00780902">
        <w:rPr>
          <w:sz w:val="22"/>
          <w:szCs w:val="22"/>
          <w:lang w:val="ru-RU"/>
        </w:rPr>
        <w:tab/>
        <w:t xml:space="preserve"> Подпись, печать </w:t>
      </w:r>
      <w:r w:rsidRPr="00780902">
        <w:rPr>
          <w:sz w:val="22"/>
          <w:szCs w:val="22"/>
          <w:lang w:val="ru-RU"/>
        </w:rPr>
        <w:tab/>
      </w:r>
    </w:p>
    <w:p w:rsidR="003A1316" w:rsidRPr="00780902" w:rsidRDefault="003A1316" w:rsidP="003A1316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</w:p>
    <w:p w:rsidR="003A1316" w:rsidRPr="00780902" w:rsidRDefault="003A1316" w:rsidP="003A1316">
      <w:pPr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>Настоящим подтверждаю, что прибор введен в эксплуатацию, работает исправно с правилами техн</w:t>
      </w:r>
      <w:r w:rsidRPr="00780902">
        <w:rPr>
          <w:sz w:val="22"/>
          <w:szCs w:val="22"/>
          <w:lang w:val="ru-RU"/>
        </w:rPr>
        <w:t>и</w:t>
      </w:r>
      <w:r w:rsidRPr="00780902">
        <w:rPr>
          <w:sz w:val="22"/>
          <w:szCs w:val="22"/>
          <w:lang w:val="ru-RU"/>
        </w:rPr>
        <w:t>ки безопасности и эксплуатации ознакомлен</w:t>
      </w:r>
    </w:p>
    <w:p w:rsidR="003A1316" w:rsidRPr="00780902" w:rsidRDefault="003A1316" w:rsidP="003A1316">
      <w:pPr>
        <w:rPr>
          <w:sz w:val="22"/>
          <w:szCs w:val="22"/>
          <w:lang w:val="ru-RU"/>
        </w:rPr>
      </w:pPr>
    </w:p>
    <w:p w:rsidR="003A1316" w:rsidRPr="00780902" w:rsidRDefault="003A1316" w:rsidP="003A1316">
      <w:pPr>
        <w:rPr>
          <w:sz w:val="22"/>
          <w:szCs w:val="22"/>
          <w:lang w:val="ru-RU"/>
        </w:rPr>
      </w:pPr>
    </w:p>
    <w:p w:rsidR="003A1316" w:rsidRPr="00780902" w:rsidRDefault="003A1316" w:rsidP="003A1316">
      <w:pPr>
        <w:tabs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 xml:space="preserve">                                                                     Подпись владельца </w:t>
      </w:r>
      <w:r w:rsidRPr="00780902">
        <w:rPr>
          <w:sz w:val="22"/>
          <w:szCs w:val="22"/>
          <w:lang w:val="ru-RU"/>
        </w:rPr>
        <w:tab/>
        <w:t xml:space="preserve"> </w:t>
      </w:r>
    </w:p>
    <w:p w:rsidR="003A1316" w:rsidRDefault="003A1316" w:rsidP="003A1316">
      <w:pPr>
        <w:jc w:val="center"/>
        <w:rPr>
          <w:b/>
          <w:sz w:val="32"/>
          <w:szCs w:val="32"/>
          <w:lang w:val="ru-RU"/>
        </w:rPr>
      </w:pPr>
    </w:p>
    <w:p w:rsidR="003A1316" w:rsidRPr="009B1C9C" w:rsidRDefault="003A1316" w:rsidP="003A1316">
      <w:pPr>
        <w:tabs>
          <w:tab w:val="left" w:leader="dot" w:pos="4111"/>
          <w:tab w:val="left" w:pos="5670"/>
          <w:tab w:val="left" w:leader="dot" w:pos="9498"/>
        </w:tabs>
        <w:jc w:val="center"/>
        <w:rPr>
          <w:rFonts w:cs="Arial"/>
          <w:b/>
          <w:sz w:val="32"/>
          <w:szCs w:val="32"/>
          <w:lang w:val="ru-RU"/>
        </w:rPr>
      </w:pPr>
      <w:r>
        <w:rPr>
          <w:rFonts w:cs="Arial"/>
          <w:b/>
          <w:sz w:val="32"/>
          <w:szCs w:val="32"/>
          <w:lang w:val="ru-RU"/>
        </w:rPr>
        <w:lastRenderedPageBreak/>
        <w:t>Отметки о гарантийном и сервисном обслуживании</w:t>
      </w:r>
    </w:p>
    <w:p w:rsidR="003A1316" w:rsidRDefault="003A1316" w:rsidP="003A1316">
      <w:pPr>
        <w:tabs>
          <w:tab w:val="left" w:leader="dot" w:pos="4111"/>
          <w:tab w:val="left" w:pos="5670"/>
          <w:tab w:val="left" w:leader="dot" w:pos="9498"/>
        </w:tabs>
        <w:jc w:val="center"/>
        <w:rPr>
          <w:rFonts w:cs="Arial"/>
          <w:b/>
          <w:sz w:val="32"/>
          <w:szCs w:val="32"/>
          <w:lang w:val="ru-RU"/>
        </w:rPr>
      </w:pPr>
    </w:p>
    <w:p w:rsidR="003A1316" w:rsidRPr="00780902" w:rsidRDefault="003A1316" w:rsidP="003A1316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Название сервисного центра</w:t>
      </w:r>
      <w:r w:rsidRPr="00780902">
        <w:rPr>
          <w:rFonts w:cs="Arial"/>
          <w:sz w:val="22"/>
          <w:szCs w:val="22"/>
          <w:lang w:val="ru-RU"/>
        </w:rPr>
        <w:tab/>
      </w:r>
    </w:p>
    <w:p w:rsidR="003A1316" w:rsidRPr="00780902" w:rsidRDefault="003A1316" w:rsidP="003A1316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3A1316" w:rsidRPr="00780902" w:rsidRDefault="003A1316" w:rsidP="003A1316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3A1316" w:rsidRPr="00780902" w:rsidRDefault="003A1316" w:rsidP="003A1316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3A1316" w:rsidRPr="00780902" w:rsidRDefault="003A1316" w:rsidP="003A1316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Характер неисправности</w:t>
      </w:r>
      <w:r w:rsidRPr="00780902">
        <w:rPr>
          <w:rFonts w:cs="Arial"/>
          <w:sz w:val="22"/>
          <w:szCs w:val="22"/>
          <w:lang w:val="ru-RU"/>
        </w:rPr>
        <w:tab/>
      </w:r>
    </w:p>
    <w:p w:rsidR="003A1316" w:rsidRPr="00780902" w:rsidRDefault="003A1316" w:rsidP="003A1316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3A1316" w:rsidRPr="00780902" w:rsidRDefault="003A1316" w:rsidP="003A1316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3A1316" w:rsidRPr="00780902" w:rsidRDefault="003A1316" w:rsidP="003A1316">
      <w:pPr>
        <w:tabs>
          <w:tab w:val="clear" w:pos="400"/>
          <w:tab w:val="left" w:pos="6237"/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3A1316" w:rsidRPr="00780902" w:rsidRDefault="003A1316" w:rsidP="003A1316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  <w:r w:rsidRPr="00780902">
        <w:rPr>
          <w:rFonts w:cs="Arial"/>
          <w:sz w:val="22"/>
          <w:szCs w:val="22"/>
          <w:lang w:val="ru-RU"/>
        </w:rPr>
        <w:tab/>
      </w:r>
    </w:p>
    <w:p w:rsidR="003A1316" w:rsidRPr="00780902" w:rsidRDefault="003A1316" w:rsidP="003A1316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3A1316" w:rsidRPr="00780902" w:rsidRDefault="003A1316" w:rsidP="003A1316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3A1316" w:rsidRPr="00780902" w:rsidRDefault="003A1316" w:rsidP="003A1316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3A1316" w:rsidRPr="00780902" w:rsidRDefault="003A1316" w:rsidP="003A1316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3A1316" w:rsidRPr="00780902" w:rsidRDefault="003A1316" w:rsidP="003A1316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3A1316" w:rsidRPr="00780902" w:rsidRDefault="003A1316" w:rsidP="003A1316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Выполненный ремонт</w:t>
      </w:r>
      <w:r w:rsidRPr="00780902">
        <w:rPr>
          <w:rFonts w:cs="Arial"/>
          <w:sz w:val="22"/>
          <w:szCs w:val="22"/>
          <w:lang w:val="ru-RU"/>
        </w:rPr>
        <w:tab/>
      </w:r>
    </w:p>
    <w:p w:rsidR="003A1316" w:rsidRPr="00780902" w:rsidRDefault="003A1316" w:rsidP="003A1316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3A1316" w:rsidRPr="00780902" w:rsidRDefault="003A1316" w:rsidP="003A1316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3A1316" w:rsidRPr="00780902" w:rsidRDefault="003A1316" w:rsidP="003A1316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3A1316" w:rsidRPr="00780902" w:rsidRDefault="003A1316" w:rsidP="003A1316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3A1316" w:rsidRPr="00780902" w:rsidRDefault="003A1316" w:rsidP="003A1316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3A1316" w:rsidRPr="00780902" w:rsidRDefault="003A1316" w:rsidP="003A1316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3A1316" w:rsidRPr="00780902" w:rsidRDefault="003A1316" w:rsidP="003A1316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3A1316" w:rsidRPr="00780902" w:rsidRDefault="003A1316" w:rsidP="003A1316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3A1316" w:rsidRPr="00780902" w:rsidRDefault="003A1316" w:rsidP="003A1316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3A1316" w:rsidRPr="00780902" w:rsidRDefault="003A1316" w:rsidP="003A1316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Мастер сервисного центра:</w:t>
      </w:r>
    </w:p>
    <w:p w:rsidR="003A1316" w:rsidRPr="00780902" w:rsidRDefault="003A1316" w:rsidP="003A1316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3A1316" w:rsidRPr="00780902" w:rsidRDefault="003A1316" w:rsidP="003A1316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ФИО</w:t>
      </w:r>
      <w:r w:rsidRPr="00780902">
        <w:rPr>
          <w:rFonts w:cs="Arial"/>
          <w:sz w:val="22"/>
          <w:szCs w:val="22"/>
          <w:lang w:val="ru-RU"/>
        </w:rPr>
        <w:tab/>
      </w:r>
    </w:p>
    <w:p w:rsidR="003A1316" w:rsidRPr="00780902" w:rsidRDefault="003A1316" w:rsidP="003A1316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3A1316" w:rsidRPr="00780902" w:rsidRDefault="003A1316" w:rsidP="003A1316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Подпись</w:t>
      </w:r>
      <w:r w:rsidRPr="00780902">
        <w:rPr>
          <w:rFonts w:cs="Arial"/>
          <w:sz w:val="22"/>
          <w:szCs w:val="22"/>
          <w:lang w:val="ru-RU"/>
        </w:rPr>
        <w:tab/>
      </w:r>
    </w:p>
    <w:p w:rsidR="003A1316" w:rsidRPr="00780902" w:rsidRDefault="003A1316" w:rsidP="003A1316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3A1316" w:rsidRPr="00780902" w:rsidRDefault="003A1316" w:rsidP="003A1316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Дата ремонта</w:t>
      </w:r>
      <w:r w:rsidRPr="00780902">
        <w:rPr>
          <w:rFonts w:cs="Arial"/>
          <w:sz w:val="22"/>
          <w:szCs w:val="22"/>
          <w:lang w:val="ru-RU"/>
        </w:rPr>
        <w:tab/>
      </w:r>
    </w:p>
    <w:p w:rsidR="003A1316" w:rsidRPr="00780902" w:rsidRDefault="003A1316" w:rsidP="003A1316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3A1316" w:rsidRPr="00780902" w:rsidRDefault="003A1316" w:rsidP="003A1316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Печать</w:t>
      </w:r>
      <w:r w:rsidRPr="00780902">
        <w:rPr>
          <w:rFonts w:cs="Arial"/>
          <w:sz w:val="22"/>
          <w:szCs w:val="22"/>
          <w:lang w:val="ru-RU"/>
        </w:rPr>
        <w:tab/>
      </w:r>
    </w:p>
    <w:p w:rsidR="003A1316" w:rsidRPr="005C30B8" w:rsidRDefault="003A1316" w:rsidP="003A1316">
      <w:pPr>
        <w:tabs>
          <w:tab w:val="left" w:leader="underscore" w:pos="9639"/>
        </w:tabs>
        <w:rPr>
          <w:rFonts w:cs="Arial"/>
          <w:lang w:val="ru-RU"/>
        </w:rPr>
      </w:pPr>
    </w:p>
    <w:p w:rsidR="00953FCB" w:rsidRPr="003A1316" w:rsidRDefault="00953FCB" w:rsidP="00386FD6">
      <w:pPr>
        <w:pStyle w:val="Pienettekstit"/>
        <w:rPr>
          <w:lang w:val="ru-RU"/>
        </w:rPr>
      </w:pPr>
    </w:p>
    <w:p w:rsidR="00953FCB" w:rsidRPr="003A1316" w:rsidRDefault="00953FCB" w:rsidP="00386FD6">
      <w:pPr>
        <w:pStyle w:val="Pienettekstit"/>
        <w:rPr>
          <w:lang w:val="ru-RU"/>
        </w:rPr>
      </w:pPr>
    </w:p>
    <w:p w:rsidR="00953FCB" w:rsidRPr="003A1316" w:rsidRDefault="00953FCB" w:rsidP="00386FD6">
      <w:pPr>
        <w:pStyle w:val="Pienettekstit"/>
        <w:rPr>
          <w:lang w:val="ru-RU"/>
        </w:rPr>
      </w:pPr>
    </w:p>
    <w:p w:rsidR="00953FCB" w:rsidRPr="003A1316" w:rsidRDefault="00953FCB" w:rsidP="00386FD6">
      <w:pPr>
        <w:pStyle w:val="Pienettekstit"/>
        <w:rPr>
          <w:lang w:val="ru-RU"/>
        </w:rPr>
      </w:pPr>
    </w:p>
    <w:p w:rsidR="00953FCB" w:rsidRPr="003A1316" w:rsidRDefault="00953FCB" w:rsidP="00386FD6">
      <w:pPr>
        <w:pStyle w:val="Pienettekstit"/>
        <w:rPr>
          <w:lang w:val="ru-RU"/>
        </w:rPr>
      </w:pPr>
    </w:p>
    <w:p w:rsidR="00953FCB" w:rsidRPr="003A1316" w:rsidRDefault="00953FCB" w:rsidP="00386FD6">
      <w:pPr>
        <w:pStyle w:val="Pienettekstit"/>
        <w:rPr>
          <w:lang w:val="ru-RU"/>
        </w:rPr>
      </w:pPr>
    </w:p>
    <w:p w:rsidR="00953FCB" w:rsidRPr="003A1316" w:rsidRDefault="00953FCB" w:rsidP="00386FD6">
      <w:pPr>
        <w:pStyle w:val="Pienettekstit"/>
        <w:rPr>
          <w:lang w:val="ru-RU"/>
        </w:rPr>
      </w:pPr>
    </w:p>
    <w:p w:rsidR="00953FCB" w:rsidRPr="003A1316" w:rsidRDefault="00953FCB" w:rsidP="00386FD6">
      <w:pPr>
        <w:pStyle w:val="Pienettekstit"/>
        <w:rPr>
          <w:lang w:val="ru-RU"/>
        </w:rPr>
      </w:pPr>
    </w:p>
    <w:p w:rsidR="00953FCB" w:rsidRPr="003A1316" w:rsidRDefault="00953FCB" w:rsidP="00386FD6">
      <w:pPr>
        <w:pStyle w:val="Pienettekstit"/>
        <w:rPr>
          <w:lang w:val="ru-RU"/>
        </w:rPr>
      </w:pPr>
    </w:p>
    <w:p w:rsidR="00A16064" w:rsidRPr="003A1316" w:rsidRDefault="00A16064" w:rsidP="00386FD6">
      <w:pPr>
        <w:pStyle w:val="Pienettekstit"/>
        <w:rPr>
          <w:lang w:val="ru-RU"/>
        </w:rPr>
      </w:pPr>
    </w:p>
    <w:p w:rsidR="00A16064" w:rsidRPr="003A1316" w:rsidRDefault="00A16064" w:rsidP="00386FD6">
      <w:pPr>
        <w:pStyle w:val="Pienettekstit"/>
        <w:rPr>
          <w:lang w:val="ru-RU"/>
        </w:rPr>
      </w:pPr>
    </w:p>
    <w:p w:rsidR="00A16064" w:rsidRPr="003A1316" w:rsidRDefault="00A16064" w:rsidP="00386FD6">
      <w:pPr>
        <w:pStyle w:val="Pienettekstit"/>
        <w:rPr>
          <w:lang w:val="ru-RU"/>
        </w:rPr>
      </w:pPr>
    </w:p>
    <w:p w:rsidR="00A16064" w:rsidRPr="003A1316" w:rsidRDefault="00A16064" w:rsidP="00386FD6">
      <w:pPr>
        <w:pStyle w:val="Pienettekstit"/>
        <w:rPr>
          <w:lang w:val="ru-RU"/>
        </w:rPr>
      </w:pPr>
    </w:p>
    <w:p w:rsidR="001E2885" w:rsidRPr="003A1316" w:rsidRDefault="001E2885" w:rsidP="00386FD6">
      <w:pPr>
        <w:pStyle w:val="Pienettekstit"/>
        <w:rPr>
          <w:lang w:val="ru-RU"/>
        </w:rPr>
      </w:pPr>
    </w:p>
    <w:p w:rsidR="001E2885" w:rsidRPr="003A1316" w:rsidRDefault="001E2885" w:rsidP="00386FD6">
      <w:pPr>
        <w:pStyle w:val="Pienettekstit"/>
        <w:rPr>
          <w:lang w:val="ru-RU"/>
        </w:rPr>
      </w:pPr>
    </w:p>
    <w:p w:rsidR="001E2885" w:rsidRPr="003A1316" w:rsidRDefault="001E2885" w:rsidP="00386FD6">
      <w:pPr>
        <w:pStyle w:val="Pienettekstit"/>
        <w:rPr>
          <w:lang w:val="ru-RU"/>
        </w:rPr>
      </w:pPr>
    </w:p>
    <w:p w:rsidR="001E2885" w:rsidRPr="003A1316" w:rsidRDefault="001E2885" w:rsidP="00386FD6">
      <w:pPr>
        <w:pStyle w:val="Pienettekstit"/>
        <w:rPr>
          <w:lang w:val="ru-RU"/>
        </w:rPr>
      </w:pPr>
    </w:p>
    <w:p w:rsidR="001E2885" w:rsidRPr="003A1316" w:rsidRDefault="001E2885" w:rsidP="00386FD6">
      <w:pPr>
        <w:pStyle w:val="Pienettekstit"/>
        <w:rPr>
          <w:lang w:val="ru-RU"/>
        </w:rPr>
      </w:pPr>
    </w:p>
    <w:p w:rsidR="001E2885" w:rsidRPr="003A1316" w:rsidRDefault="001E2885" w:rsidP="00386FD6">
      <w:pPr>
        <w:pStyle w:val="Pienettekstit"/>
        <w:rPr>
          <w:lang w:val="ru-RU"/>
        </w:rPr>
      </w:pPr>
    </w:p>
    <w:p w:rsidR="001E2885" w:rsidRPr="003A1316" w:rsidRDefault="001E2885" w:rsidP="00386FD6">
      <w:pPr>
        <w:pStyle w:val="Pienettekstit"/>
        <w:rPr>
          <w:lang w:val="ru-RU"/>
        </w:rPr>
      </w:pPr>
    </w:p>
    <w:p w:rsidR="00356CD4" w:rsidRPr="003A1316" w:rsidRDefault="00356CD4" w:rsidP="00386FD6">
      <w:pPr>
        <w:pStyle w:val="Pienettekstit"/>
        <w:rPr>
          <w:lang w:val="ru-RU"/>
        </w:rPr>
      </w:pPr>
    </w:p>
    <w:p w:rsidR="001E2885" w:rsidRPr="003A1316" w:rsidRDefault="001E2885" w:rsidP="00386FD6">
      <w:pPr>
        <w:pStyle w:val="Pienettekstit"/>
        <w:rPr>
          <w:lang w:val="ru-RU"/>
        </w:rPr>
      </w:pPr>
    </w:p>
    <w:p w:rsidR="001E2885" w:rsidRPr="003A1316" w:rsidRDefault="001E2885" w:rsidP="00386FD6">
      <w:pPr>
        <w:pStyle w:val="Pienettekstit"/>
        <w:rPr>
          <w:lang w:val="ru-RU"/>
        </w:rPr>
      </w:pPr>
    </w:p>
    <w:p w:rsidR="001E2885" w:rsidRPr="003A1316" w:rsidRDefault="001E2885" w:rsidP="00386FD6">
      <w:pPr>
        <w:pStyle w:val="Pienettekstit"/>
        <w:rPr>
          <w:lang w:val="ru-RU"/>
        </w:rPr>
      </w:pPr>
    </w:p>
    <w:p w:rsidR="001E2885" w:rsidRPr="003A1316" w:rsidRDefault="001E2885" w:rsidP="00386FD6">
      <w:pPr>
        <w:pStyle w:val="Pienettekstit"/>
        <w:rPr>
          <w:lang w:val="ru-RU"/>
        </w:rPr>
      </w:pPr>
    </w:p>
    <w:p w:rsidR="001E2885" w:rsidRPr="003A1316" w:rsidRDefault="001E2885" w:rsidP="00386FD6">
      <w:pPr>
        <w:pStyle w:val="Pienettekstit"/>
        <w:rPr>
          <w:lang w:val="ru-RU"/>
        </w:rPr>
      </w:pPr>
    </w:p>
    <w:p w:rsidR="001E2885" w:rsidRPr="003A1316" w:rsidRDefault="001E2885" w:rsidP="00386FD6">
      <w:pPr>
        <w:pStyle w:val="Pienettekstit"/>
        <w:rPr>
          <w:lang w:val="ru-RU"/>
        </w:rPr>
      </w:pPr>
    </w:p>
    <w:p w:rsidR="001E2885" w:rsidRPr="003A1316" w:rsidRDefault="001E2885" w:rsidP="00386FD6">
      <w:pPr>
        <w:pStyle w:val="Pienettekstit"/>
        <w:rPr>
          <w:lang w:val="ru-RU"/>
        </w:rPr>
      </w:pPr>
    </w:p>
    <w:p w:rsidR="001E2885" w:rsidRPr="003A1316" w:rsidRDefault="001E2885" w:rsidP="00386FD6">
      <w:pPr>
        <w:pStyle w:val="Pienettekstit"/>
        <w:rPr>
          <w:lang w:val="ru-RU"/>
        </w:rPr>
      </w:pPr>
    </w:p>
    <w:p w:rsidR="00356CD4" w:rsidRPr="003A1316" w:rsidRDefault="00356CD4" w:rsidP="00386FD6">
      <w:pPr>
        <w:pStyle w:val="Pienettekstit"/>
        <w:rPr>
          <w:lang w:val="ru-RU"/>
        </w:rPr>
      </w:pPr>
    </w:p>
    <w:p w:rsidR="008B5D21" w:rsidRPr="003A1316" w:rsidRDefault="008B5D21" w:rsidP="00386FD6">
      <w:pPr>
        <w:pStyle w:val="Pienettekstit"/>
        <w:rPr>
          <w:lang w:val="ru-RU"/>
        </w:rPr>
      </w:pPr>
    </w:p>
    <w:p w:rsidR="009675F7" w:rsidRPr="003A1316" w:rsidRDefault="009675F7" w:rsidP="00386FD6">
      <w:pPr>
        <w:pStyle w:val="Pienettekstit"/>
        <w:rPr>
          <w:lang w:val="ru-RU"/>
        </w:rPr>
      </w:pPr>
    </w:p>
    <w:p w:rsidR="009675F7" w:rsidRPr="003A1316" w:rsidRDefault="009675F7" w:rsidP="00386FD6">
      <w:pPr>
        <w:pStyle w:val="Pienettekstit"/>
        <w:rPr>
          <w:lang w:val="ru-RU"/>
        </w:rPr>
      </w:pPr>
    </w:p>
    <w:p w:rsidR="009675F7" w:rsidRPr="003A1316" w:rsidRDefault="009675F7" w:rsidP="00386FD6">
      <w:pPr>
        <w:pStyle w:val="Pienettekstit"/>
        <w:rPr>
          <w:lang w:val="ru-RU"/>
        </w:rPr>
      </w:pPr>
    </w:p>
    <w:p w:rsidR="009675F7" w:rsidRPr="003A1316" w:rsidRDefault="009675F7" w:rsidP="00386FD6">
      <w:pPr>
        <w:pStyle w:val="Pienettekstit"/>
        <w:rPr>
          <w:lang w:val="ru-RU"/>
        </w:rPr>
      </w:pPr>
    </w:p>
    <w:p w:rsidR="009675F7" w:rsidRPr="003A1316" w:rsidRDefault="009675F7" w:rsidP="00386FD6">
      <w:pPr>
        <w:pStyle w:val="Pienettekstit"/>
        <w:rPr>
          <w:lang w:val="ru-RU"/>
        </w:rPr>
      </w:pPr>
    </w:p>
    <w:p w:rsidR="009675F7" w:rsidRPr="003A1316" w:rsidRDefault="009675F7" w:rsidP="00386FD6">
      <w:pPr>
        <w:pStyle w:val="Pienettekstit"/>
        <w:rPr>
          <w:lang w:val="ru-RU"/>
        </w:rPr>
      </w:pPr>
    </w:p>
    <w:p w:rsidR="008B5D21" w:rsidRPr="003A1316" w:rsidRDefault="008B5D21" w:rsidP="00386FD6">
      <w:pPr>
        <w:pStyle w:val="Pienettekstit"/>
        <w:rPr>
          <w:lang w:val="ru-RU"/>
        </w:rPr>
      </w:pPr>
    </w:p>
    <w:p w:rsidR="00386FD6" w:rsidRPr="00194A64" w:rsidRDefault="003A1316" w:rsidP="00A16064">
      <w:pPr>
        <w:pStyle w:val="Pienettekstit"/>
        <w:jc w:val="center"/>
        <w:rPr>
          <w:lang w:val="ru-RU"/>
        </w:rPr>
      </w:pPr>
      <w:r>
        <w:rPr>
          <w:lang w:val="ru-RU"/>
        </w:rPr>
        <w:t>С правом на изменения</w:t>
      </w:r>
      <w:r w:rsidR="00D36EF7" w:rsidRPr="00194A64">
        <w:rPr>
          <w:lang w:val="ru-RU"/>
        </w:rPr>
        <w:t xml:space="preserve">. </w:t>
      </w:r>
      <w:r w:rsidR="0093253A" w:rsidRPr="00194A64">
        <w:rPr>
          <w:lang w:val="ru-RU"/>
        </w:rPr>
        <w:t xml:space="preserve">© </w:t>
      </w:r>
      <w:proofErr w:type="spellStart"/>
      <w:r w:rsidR="00B36C4B">
        <w:t>Nibe</w:t>
      </w:r>
      <w:proofErr w:type="spellEnd"/>
      <w:r w:rsidR="00B36C4B" w:rsidRPr="00194A64">
        <w:rPr>
          <w:lang w:val="ru-RU"/>
        </w:rPr>
        <w:t xml:space="preserve"> </w:t>
      </w:r>
      <w:r w:rsidR="00B36C4B">
        <w:t>Ab</w:t>
      </w:r>
      <w:r w:rsidR="00B36C4B" w:rsidRPr="00194A64">
        <w:rPr>
          <w:lang w:val="ru-RU"/>
        </w:rPr>
        <w:t xml:space="preserve"> 2013</w:t>
      </w:r>
    </w:p>
    <w:p w:rsidR="009149B4" w:rsidRDefault="0087088C" w:rsidP="00A16064">
      <w:pPr>
        <w:pStyle w:val="Pienettekstit"/>
        <w:jc w:val="center"/>
      </w:pPr>
      <w:r w:rsidRPr="0087088C">
        <w:t>D101838</w:t>
      </w:r>
      <w:r w:rsidR="009149B4" w:rsidRPr="0087088C">
        <w:t>/1</w:t>
      </w:r>
    </w:p>
    <w:sectPr w:rsidR="009149B4" w:rsidSect="0004575F">
      <w:footerReference w:type="default" r:id="rId30"/>
      <w:footerReference w:type="first" r:id="rId31"/>
      <w:type w:val="continuous"/>
      <w:pgSz w:w="11906" w:h="16838"/>
      <w:pgMar w:top="1417" w:right="1134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A59" w:rsidRDefault="000B2A59">
      <w:r>
        <w:separator/>
      </w:r>
    </w:p>
  </w:endnote>
  <w:endnote w:type="continuationSeparator" w:id="0">
    <w:p w:rsidR="000B2A59" w:rsidRDefault="000B2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516" w:rsidRDefault="00572516" w:rsidP="00974727">
    <w:pPr>
      <w:pStyle w:val="Alatunniste"/>
      <w:framePr w:wrap="around" w:vAnchor="text" w:hAnchor="margin" w:xAlign="right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>
      <w:rPr>
        <w:rStyle w:val="Sivunumero"/>
        <w:noProof/>
      </w:rPr>
      <w:t>12</w:t>
    </w:r>
    <w:r>
      <w:rPr>
        <w:rStyle w:val="Sivunumero"/>
      </w:rPr>
      <w:fldChar w:fldCharType="end"/>
    </w:r>
  </w:p>
  <w:p w:rsidR="00572516" w:rsidRDefault="00572516" w:rsidP="00971CBF">
    <w:pPr>
      <w:pStyle w:val="Alatunnist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516" w:rsidRPr="00CB1D3E" w:rsidRDefault="00572516" w:rsidP="00AD4161">
    <w:pPr>
      <w:pStyle w:val="Alatunniste"/>
      <w:jc w:val="left"/>
      <w:rPr>
        <w:lang w:val="ru-RU"/>
      </w:rPr>
    </w:pPr>
    <w:proofErr w:type="spellStart"/>
    <w:r>
      <w:t>Nibe</w:t>
    </w:r>
    <w:proofErr w:type="spellEnd"/>
    <w:r w:rsidRPr="00CB1D3E">
      <w:rPr>
        <w:lang w:val="ru-RU"/>
      </w:rPr>
      <w:t xml:space="preserve"> </w:t>
    </w:r>
    <w:r>
      <w:t>KK</w:t>
    </w:r>
    <w:r w:rsidRPr="00CB1D3E">
      <w:rPr>
        <w:lang w:val="ru-RU"/>
      </w:rPr>
      <w:t>-</w:t>
    </w:r>
    <w:r>
      <w:t>WH</w:t>
    </w:r>
    <w:r w:rsidRPr="00CB1D3E">
      <w:rPr>
        <w:lang w:val="ru-RU"/>
      </w:rPr>
      <w:t>3 1</w:t>
    </w:r>
    <w:r>
      <w:t>FS</w:t>
    </w:r>
    <w:r>
      <w:ptab w:relativeTo="margin" w:alignment="center" w:leader="none"/>
    </w:r>
    <w:r>
      <w:rPr>
        <w:lang w:val="ru-RU"/>
      </w:rPr>
      <w:t>Руководство по монтажу и эксплуатации</w:t>
    </w:r>
    <w:r>
      <w:ptab w:relativeTo="margin" w:alignment="right" w:leader="none"/>
    </w:r>
    <w:r>
      <w:fldChar w:fldCharType="begin"/>
    </w:r>
    <w:r w:rsidRPr="00CB1D3E">
      <w:rPr>
        <w:lang w:val="ru-RU"/>
      </w:rPr>
      <w:instrText xml:space="preserve"> </w:instrText>
    </w:r>
    <w:r>
      <w:instrText>PAGE</w:instrText>
    </w:r>
    <w:r w:rsidRPr="00CB1D3E">
      <w:rPr>
        <w:lang w:val="ru-RU"/>
      </w:rPr>
      <w:instrText xml:space="preserve">   \* </w:instrText>
    </w:r>
    <w:r>
      <w:instrText>MERGEFORMAT</w:instrText>
    </w:r>
    <w:r w:rsidRPr="00CB1D3E">
      <w:rPr>
        <w:lang w:val="ru-RU"/>
      </w:rPr>
      <w:instrText xml:space="preserve"> </w:instrText>
    </w:r>
    <w:r>
      <w:fldChar w:fldCharType="separate"/>
    </w:r>
    <w:r w:rsidR="00672C70" w:rsidRPr="00672C70">
      <w:rPr>
        <w:noProof/>
        <w:lang w:val="ru-RU"/>
      </w:rPr>
      <w:t>9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516" w:rsidRDefault="00572516" w:rsidP="00AD4161">
    <w:pPr>
      <w:pStyle w:val="Alatunniste"/>
      <w:jc w:val="right"/>
    </w:pPr>
  </w:p>
  <w:p w:rsidR="00572516" w:rsidRDefault="00572516">
    <w:pPr>
      <w:pStyle w:val="Alatunnist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516" w:rsidRDefault="00572516" w:rsidP="0076731A">
    <w:pPr>
      <w:pStyle w:val="Alatunniste"/>
      <w:jc w:val="right"/>
    </w:pPr>
    <w:proofErr w:type="spellStart"/>
    <w:r>
      <w:t>Nibe</w:t>
    </w:r>
    <w:proofErr w:type="spellEnd"/>
    <w:r>
      <w:t xml:space="preserve"> KK-WH3 1FS</w:t>
    </w:r>
    <w:r>
      <w:ptab w:relativeTo="margin" w:alignment="center" w:leader="none"/>
    </w:r>
    <w:r>
      <w:t xml:space="preserve">Asennus- ja käyttöohje </w:t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12</w:t>
    </w:r>
    <w:r>
      <w:rPr>
        <w:noProof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516" w:rsidRPr="00D10F87" w:rsidRDefault="00572516" w:rsidP="008B5D21">
    <w:pPr>
      <w:pStyle w:val="Alatunniste"/>
      <w:rPr>
        <w:lang w:val="ru-RU"/>
      </w:rPr>
    </w:pPr>
    <w:proofErr w:type="spellStart"/>
    <w:r>
      <w:t>Nibe</w:t>
    </w:r>
    <w:proofErr w:type="spellEnd"/>
    <w:r w:rsidRPr="00D10F87">
      <w:rPr>
        <w:lang w:val="ru-RU"/>
      </w:rPr>
      <w:t xml:space="preserve"> </w:t>
    </w:r>
    <w:r>
      <w:t>KK</w:t>
    </w:r>
    <w:r w:rsidRPr="00D10F87">
      <w:rPr>
        <w:lang w:val="ru-RU"/>
      </w:rPr>
      <w:t>-</w:t>
    </w:r>
    <w:r>
      <w:t>WH</w:t>
    </w:r>
    <w:r w:rsidRPr="00D10F87">
      <w:rPr>
        <w:lang w:val="ru-RU"/>
      </w:rPr>
      <w:t>3 1</w:t>
    </w:r>
    <w:r>
      <w:t>FS</w:t>
    </w:r>
    <w:r w:rsidRPr="00D10F87">
      <w:rPr>
        <w:lang w:val="ru-RU"/>
      </w:rPr>
      <w:tab/>
    </w:r>
    <w:r>
      <w:rPr>
        <w:lang w:val="ru-RU"/>
      </w:rPr>
      <w:t>Руководство по монтажу и эксплуатации</w:t>
    </w:r>
    <w:r w:rsidRPr="00D10F87">
      <w:rPr>
        <w:lang w:val="ru-RU"/>
      </w:rPr>
      <w:tab/>
    </w:r>
    <w:r>
      <w:fldChar w:fldCharType="begin"/>
    </w:r>
    <w:r>
      <w:instrText>PAGE</w:instrText>
    </w:r>
    <w:r w:rsidRPr="00D10F87">
      <w:rPr>
        <w:lang w:val="ru-RU"/>
      </w:rPr>
      <w:instrText xml:space="preserve">   \* </w:instrText>
    </w:r>
    <w:r>
      <w:instrText>MERGEFORMAT</w:instrText>
    </w:r>
    <w:r>
      <w:fldChar w:fldCharType="separate"/>
    </w:r>
    <w:r w:rsidR="00672C70" w:rsidRPr="00672C70">
      <w:rPr>
        <w:noProof/>
        <w:lang w:val="ru-RU"/>
      </w:rPr>
      <w:t>10</w:t>
    </w:r>
    <w: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4720310"/>
      <w:docPartObj>
        <w:docPartGallery w:val="Page Numbers (Bottom of Page)"/>
        <w:docPartUnique/>
      </w:docPartObj>
    </w:sdtPr>
    <w:sdtEndPr/>
    <w:sdtContent>
      <w:p w:rsidR="00572516" w:rsidRDefault="00572516" w:rsidP="007A4E66">
        <w:pPr>
          <w:pStyle w:val="Alatunniste"/>
          <w:jc w:val="right"/>
        </w:pPr>
        <w:proofErr w:type="spellStart"/>
        <w:r>
          <w:t>Nibe</w:t>
        </w:r>
        <w:proofErr w:type="spellEnd"/>
        <w:r>
          <w:t xml:space="preserve"> KK-WH5 HP</w:t>
        </w:r>
        <w:r>
          <w:tab/>
          <w:t>Asennus- ja käyttöohje</w:t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516" w:rsidRPr="001E2885" w:rsidRDefault="00572516" w:rsidP="001E2885">
    <w:pPr>
      <w:pStyle w:val="Alatunniste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516" w:rsidRDefault="00572516" w:rsidP="007A4E66">
    <w:pPr>
      <w:pStyle w:val="Alatunnist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A59" w:rsidRDefault="000B2A59">
      <w:r>
        <w:separator/>
      </w:r>
    </w:p>
  </w:footnote>
  <w:footnote w:type="continuationSeparator" w:id="0">
    <w:p w:rsidR="000B2A59" w:rsidRDefault="000B2A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D3296"/>
    <w:multiLevelType w:val="hybridMultilevel"/>
    <w:tmpl w:val="514C602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D3850"/>
    <w:multiLevelType w:val="hybridMultilevel"/>
    <w:tmpl w:val="0358A69E"/>
    <w:lvl w:ilvl="0" w:tplc="12907A1C">
      <w:start w:val="1"/>
      <w:numFmt w:val="decimal"/>
      <w:lvlText w:val="%1."/>
      <w:lvlJc w:val="left"/>
      <w:pPr>
        <w:ind w:left="1665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85" w:hanging="360"/>
      </w:pPr>
    </w:lvl>
    <w:lvl w:ilvl="2" w:tplc="040B001B" w:tentative="1">
      <w:start w:val="1"/>
      <w:numFmt w:val="lowerRoman"/>
      <w:lvlText w:val="%3."/>
      <w:lvlJc w:val="right"/>
      <w:pPr>
        <w:ind w:left="3105" w:hanging="180"/>
      </w:pPr>
    </w:lvl>
    <w:lvl w:ilvl="3" w:tplc="040B000F" w:tentative="1">
      <w:start w:val="1"/>
      <w:numFmt w:val="decimal"/>
      <w:lvlText w:val="%4."/>
      <w:lvlJc w:val="left"/>
      <w:pPr>
        <w:ind w:left="3825" w:hanging="360"/>
      </w:pPr>
    </w:lvl>
    <w:lvl w:ilvl="4" w:tplc="040B0019" w:tentative="1">
      <w:start w:val="1"/>
      <w:numFmt w:val="lowerLetter"/>
      <w:lvlText w:val="%5."/>
      <w:lvlJc w:val="left"/>
      <w:pPr>
        <w:ind w:left="4545" w:hanging="360"/>
      </w:pPr>
    </w:lvl>
    <w:lvl w:ilvl="5" w:tplc="040B001B" w:tentative="1">
      <w:start w:val="1"/>
      <w:numFmt w:val="lowerRoman"/>
      <w:lvlText w:val="%6."/>
      <w:lvlJc w:val="right"/>
      <w:pPr>
        <w:ind w:left="5265" w:hanging="180"/>
      </w:pPr>
    </w:lvl>
    <w:lvl w:ilvl="6" w:tplc="040B000F" w:tentative="1">
      <w:start w:val="1"/>
      <w:numFmt w:val="decimal"/>
      <w:lvlText w:val="%7."/>
      <w:lvlJc w:val="left"/>
      <w:pPr>
        <w:ind w:left="5985" w:hanging="360"/>
      </w:pPr>
    </w:lvl>
    <w:lvl w:ilvl="7" w:tplc="040B0019" w:tentative="1">
      <w:start w:val="1"/>
      <w:numFmt w:val="lowerLetter"/>
      <w:lvlText w:val="%8."/>
      <w:lvlJc w:val="left"/>
      <w:pPr>
        <w:ind w:left="6705" w:hanging="360"/>
      </w:pPr>
    </w:lvl>
    <w:lvl w:ilvl="8" w:tplc="040B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2">
    <w:nsid w:val="083B5FBA"/>
    <w:multiLevelType w:val="hybridMultilevel"/>
    <w:tmpl w:val="125830F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11B23"/>
    <w:multiLevelType w:val="hybridMultilevel"/>
    <w:tmpl w:val="08F6185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D4A5A18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AB10F0"/>
    <w:multiLevelType w:val="hybridMultilevel"/>
    <w:tmpl w:val="3238D8B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BA7E58"/>
    <w:multiLevelType w:val="hybridMultilevel"/>
    <w:tmpl w:val="08949AC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FB2B21"/>
    <w:multiLevelType w:val="hybridMultilevel"/>
    <w:tmpl w:val="E342D8F0"/>
    <w:lvl w:ilvl="0" w:tplc="AB240BA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0B6F55"/>
    <w:multiLevelType w:val="hybridMultilevel"/>
    <w:tmpl w:val="5A22538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214CCA"/>
    <w:multiLevelType w:val="multilevel"/>
    <w:tmpl w:val="1F685AFC"/>
    <w:lvl w:ilvl="0">
      <w:start w:val="1"/>
      <w:numFmt w:val="decimal"/>
      <w:pStyle w:val="Otsikko1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sz w:val="3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Otsikko4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pStyle w:val="Otsikk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Otsikk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Otsikk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Otsikk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Otsikk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>
    <w:nsid w:val="0F8E7B82"/>
    <w:multiLevelType w:val="hybridMultilevel"/>
    <w:tmpl w:val="5726B6B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A927A7"/>
    <w:multiLevelType w:val="hybridMultilevel"/>
    <w:tmpl w:val="9AB6C6C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153C43"/>
    <w:multiLevelType w:val="hybridMultilevel"/>
    <w:tmpl w:val="01383B7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1E4139"/>
    <w:multiLevelType w:val="hybridMultilevel"/>
    <w:tmpl w:val="3442160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2756ED"/>
    <w:multiLevelType w:val="hybridMultilevel"/>
    <w:tmpl w:val="5394DCC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BC1306"/>
    <w:multiLevelType w:val="hybridMultilevel"/>
    <w:tmpl w:val="A3A6B70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1F7758"/>
    <w:multiLevelType w:val="hybridMultilevel"/>
    <w:tmpl w:val="514C602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286473"/>
    <w:multiLevelType w:val="hybridMultilevel"/>
    <w:tmpl w:val="D3309234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6C056E"/>
    <w:multiLevelType w:val="hybridMultilevel"/>
    <w:tmpl w:val="58A62CF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824BFA"/>
    <w:multiLevelType w:val="hybridMultilevel"/>
    <w:tmpl w:val="4BD6B84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2042D25"/>
    <w:multiLevelType w:val="hybridMultilevel"/>
    <w:tmpl w:val="4FD8670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3802AC7"/>
    <w:multiLevelType w:val="hybridMultilevel"/>
    <w:tmpl w:val="048EFB4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43074F3"/>
    <w:multiLevelType w:val="hybridMultilevel"/>
    <w:tmpl w:val="5E72B1A4"/>
    <w:lvl w:ilvl="0" w:tplc="CB02AE96">
      <w:start w:val="1"/>
      <w:numFmt w:val="bullet"/>
      <w:lvlText w:val="-"/>
      <w:lvlJc w:val="left"/>
      <w:pPr>
        <w:ind w:left="1668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238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8" w:hanging="360"/>
      </w:pPr>
      <w:rPr>
        <w:rFonts w:ascii="Wingdings" w:hAnsi="Wingdings" w:hint="default"/>
      </w:rPr>
    </w:lvl>
  </w:abstractNum>
  <w:abstractNum w:abstractNumId="22">
    <w:nsid w:val="274D6563"/>
    <w:multiLevelType w:val="hybridMultilevel"/>
    <w:tmpl w:val="55A0630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955551E"/>
    <w:multiLevelType w:val="hybridMultilevel"/>
    <w:tmpl w:val="56103A2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AF07BF1"/>
    <w:multiLevelType w:val="hybridMultilevel"/>
    <w:tmpl w:val="4C04BD8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B8D0C33"/>
    <w:multiLevelType w:val="hybridMultilevel"/>
    <w:tmpl w:val="44641BF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C0C7D10"/>
    <w:multiLevelType w:val="hybridMultilevel"/>
    <w:tmpl w:val="22FC971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C3E1121"/>
    <w:multiLevelType w:val="hybridMultilevel"/>
    <w:tmpl w:val="ED8461E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F440BFF"/>
    <w:multiLevelType w:val="hybridMultilevel"/>
    <w:tmpl w:val="91808294"/>
    <w:lvl w:ilvl="0" w:tplc="5F86F116">
      <w:start w:val="1"/>
      <w:numFmt w:val="decimal"/>
      <w:pStyle w:val="Luettelo2"/>
      <w:lvlText w:val="%1."/>
      <w:lvlJc w:val="left"/>
      <w:pPr>
        <w:tabs>
          <w:tab w:val="num" w:pos="504"/>
        </w:tabs>
        <w:ind w:left="504" w:hanging="3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3341782"/>
    <w:multiLevelType w:val="hybridMultilevel"/>
    <w:tmpl w:val="BA0619A4"/>
    <w:lvl w:ilvl="0" w:tplc="CBFE4A2A">
      <w:start w:val="1"/>
      <w:numFmt w:val="decimal"/>
      <w:lvlText w:val="%1."/>
      <w:lvlJc w:val="left"/>
      <w:pPr>
        <w:ind w:left="1665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85" w:hanging="360"/>
      </w:pPr>
    </w:lvl>
    <w:lvl w:ilvl="2" w:tplc="040B001B" w:tentative="1">
      <w:start w:val="1"/>
      <w:numFmt w:val="lowerRoman"/>
      <w:lvlText w:val="%3."/>
      <w:lvlJc w:val="right"/>
      <w:pPr>
        <w:ind w:left="3105" w:hanging="180"/>
      </w:pPr>
    </w:lvl>
    <w:lvl w:ilvl="3" w:tplc="040B000F" w:tentative="1">
      <w:start w:val="1"/>
      <w:numFmt w:val="decimal"/>
      <w:lvlText w:val="%4."/>
      <w:lvlJc w:val="left"/>
      <w:pPr>
        <w:ind w:left="3825" w:hanging="360"/>
      </w:pPr>
    </w:lvl>
    <w:lvl w:ilvl="4" w:tplc="040B0019" w:tentative="1">
      <w:start w:val="1"/>
      <w:numFmt w:val="lowerLetter"/>
      <w:lvlText w:val="%5."/>
      <w:lvlJc w:val="left"/>
      <w:pPr>
        <w:ind w:left="4545" w:hanging="360"/>
      </w:pPr>
    </w:lvl>
    <w:lvl w:ilvl="5" w:tplc="040B001B" w:tentative="1">
      <w:start w:val="1"/>
      <w:numFmt w:val="lowerRoman"/>
      <w:lvlText w:val="%6."/>
      <w:lvlJc w:val="right"/>
      <w:pPr>
        <w:ind w:left="5265" w:hanging="180"/>
      </w:pPr>
    </w:lvl>
    <w:lvl w:ilvl="6" w:tplc="040B000F" w:tentative="1">
      <w:start w:val="1"/>
      <w:numFmt w:val="decimal"/>
      <w:lvlText w:val="%7."/>
      <w:lvlJc w:val="left"/>
      <w:pPr>
        <w:ind w:left="5985" w:hanging="360"/>
      </w:pPr>
    </w:lvl>
    <w:lvl w:ilvl="7" w:tplc="040B0019" w:tentative="1">
      <w:start w:val="1"/>
      <w:numFmt w:val="lowerLetter"/>
      <w:lvlText w:val="%8."/>
      <w:lvlJc w:val="left"/>
      <w:pPr>
        <w:ind w:left="6705" w:hanging="360"/>
      </w:pPr>
    </w:lvl>
    <w:lvl w:ilvl="8" w:tplc="040B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30">
    <w:nsid w:val="3CAD79BB"/>
    <w:multiLevelType w:val="hybridMultilevel"/>
    <w:tmpl w:val="CFA0DEB2"/>
    <w:lvl w:ilvl="0" w:tplc="B0868A4A">
      <w:start w:val="1"/>
      <w:numFmt w:val="bullet"/>
      <w:pStyle w:val="Luettelo"/>
      <w:lvlText w:val="▪"/>
      <w:lvlJc w:val="left"/>
      <w:pPr>
        <w:tabs>
          <w:tab w:val="num" w:pos="360"/>
        </w:tabs>
        <w:ind w:left="360" w:hanging="216"/>
      </w:pPr>
      <w:rPr>
        <w:rFonts w:ascii="Times New Roman" w:hAnsi="Times New Roman" w:cs="Times New Roman" w:hint="default"/>
        <w:b w:val="0"/>
        <w:i w:val="0"/>
        <w:color w:val="auto"/>
        <w:sz w:val="24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3E8B2CDC"/>
    <w:multiLevelType w:val="hybridMultilevel"/>
    <w:tmpl w:val="93F0D35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560244F"/>
    <w:multiLevelType w:val="hybridMultilevel"/>
    <w:tmpl w:val="0A64F0C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681071B"/>
    <w:multiLevelType w:val="hybridMultilevel"/>
    <w:tmpl w:val="81622FB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AEF6B16"/>
    <w:multiLevelType w:val="hybridMultilevel"/>
    <w:tmpl w:val="0F0EDCA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B303DFB"/>
    <w:multiLevelType w:val="hybridMultilevel"/>
    <w:tmpl w:val="BBF653D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CB87FB3"/>
    <w:multiLevelType w:val="multilevel"/>
    <w:tmpl w:val="040B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7">
    <w:nsid w:val="4FEC5C2A"/>
    <w:multiLevelType w:val="hybridMultilevel"/>
    <w:tmpl w:val="13085E2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24B5FA2"/>
    <w:multiLevelType w:val="hybridMultilevel"/>
    <w:tmpl w:val="2116938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7285C89"/>
    <w:multiLevelType w:val="hybridMultilevel"/>
    <w:tmpl w:val="65F4A402"/>
    <w:lvl w:ilvl="0" w:tplc="7952A826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77E3DE2"/>
    <w:multiLevelType w:val="hybridMultilevel"/>
    <w:tmpl w:val="8BB88B5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80F6F96"/>
    <w:multiLevelType w:val="hybridMultilevel"/>
    <w:tmpl w:val="59B4C82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F603F5D"/>
    <w:multiLevelType w:val="hybridMultilevel"/>
    <w:tmpl w:val="53A6738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FFC15D2"/>
    <w:multiLevelType w:val="hybridMultilevel"/>
    <w:tmpl w:val="1B42016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94F3A6C"/>
    <w:multiLevelType w:val="hybridMultilevel"/>
    <w:tmpl w:val="DB8289E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B2A6D40"/>
    <w:multiLevelType w:val="hybridMultilevel"/>
    <w:tmpl w:val="2EBEB05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D4A5A18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3B65001"/>
    <w:multiLevelType w:val="hybridMultilevel"/>
    <w:tmpl w:val="4AC4CC3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43C60FE"/>
    <w:multiLevelType w:val="hybridMultilevel"/>
    <w:tmpl w:val="661CB7A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593476D"/>
    <w:multiLevelType w:val="hybridMultilevel"/>
    <w:tmpl w:val="A336CD10"/>
    <w:lvl w:ilvl="0" w:tplc="DA3CE6C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94760F5"/>
    <w:multiLevelType w:val="hybridMultilevel"/>
    <w:tmpl w:val="6BA2A1B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A945576"/>
    <w:multiLevelType w:val="hybridMultilevel"/>
    <w:tmpl w:val="6AD84EA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B053341"/>
    <w:multiLevelType w:val="hybridMultilevel"/>
    <w:tmpl w:val="E3A25BE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C67514A"/>
    <w:multiLevelType w:val="hybridMultilevel"/>
    <w:tmpl w:val="382AED1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0"/>
  </w:num>
  <w:num w:numId="3">
    <w:abstractNumId w:val="28"/>
  </w:num>
  <w:num w:numId="4">
    <w:abstractNumId w:val="36"/>
  </w:num>
  <w:num w:numId="5">
    <w:abstractNumId w:val="49"/>
  </w:num>
  <w:num w:numId="6">
    <w:abstractNumId w:val="9"/>
  </w:num>
  <w:num w:numId="7">
    <w:abstractNumId w:val="3"/>
  </w:num>
  <w:num w:numId="8">
    <w:abstractNumId w:val="45"/>
  </w:num>
  <w:num w:numId="9">
    <w:abstractNumId w:val="52"/>
  </w:num>
  <w:num w:numId="10">
    <w:abstractNumId w:val="33"/>
  </w:num>
  <w:num w:numId="11">
    <w:abstractNumId w:val="23"/>
  </w:num>
  <w:num w:numId="12">
    <w:abstractNumId w:val="11"/>
  </w:num>
  <w:num w:numId="13">
    <w:abstractNumId w:val="42"/>
  </w:num>
  <w:num w:numId="14">
    <w:abstractNumId w:val="10"/>
  </w:num>
  <w:num w:numId="15">
    <w:abstractNumId w:val="22"/>
  </w:num>
  <w:num w:numId="16">
    <w:abstractNumId w:val="37"/>
  </w:num>
  <w:num w:numId="17">
    <w:abstractNumId w:val="7"/>
  </w:num>
  <w:num w:numId="18">
    <w:abstractNumId w:val="38"/>
  </w:num>
  <w:num w:numId="19">
    <w:abstractNumId w:val="51"/>
  </w:num>
  <w:num w:numId="20">
    <w:abstractNumId w:val="17"/>
  </w:num>
  <w:num w:numId="21">
    <w:abstractNumId w:val="5"/>
  </w:num>
  <w:num w:numId="22">
    <w:abstractNumId w:val="15"/>
  </w:num>
  <w:num w:numId="23">
    <w:abstractNumId w:val="41"/>
  </w:num>
  <w:num w:numId="24">
    <w:abstractNumId w:val="35"/>
  </w:num>
  <w:num w:numId="25">
    <w:abstractNumId w:val="46"/>
  </w:num>
  <w:num w:numId="26">
    <w:abstractNumId w:val="43"/>
  </w:num>
  <w:num w:numId="27">
    <w:abstractNumId w:val="50"/>
  </w:num>
  <w:num w:numId="28">
    <w:abstractNumId w:val="0"/>
  </w:num>
  <w:num w:numId="29">
    <w:abstractNumId w:val="13"/>
  </w:num>
  <w:num w:numId="30">
    <w:abstractNumId w:val="47"/>
  </w:num>
  <w:num w:numId="31">
    <w:abstractNumId w:val="26"/>
  </w:num>
  <w:num w:numId="32">
    <w:abstractNumId w:val="27"/>
  </w:num>
  <w:num w:numId="33">
    <w:abstractNumId w:val="18"/>
  </w:num>
  <w:num w:numId="34">
    <w:abstractNumId w:val="29"/>
  </w:num>
  <w:num w:numId="35">
    <w:abstractNumId w:val="1"/>
  </w:num>
  <w:num w:numId="36">
    <w:abstractNumId w:val="31"/>
  </w:num>
  <w:num w:numId="37">
    <w:abstractNumId w:val="48"/>
  </w:num>
  <w:num w:numId="38">
    <w:abstractNumId w:val="40"/>
  </w:num>
  <w:num w:numId="39">
    <w:abstractNumId w:val="19"/>
  </w:num>
  <w:num w:numId="40">
    <w:abstractNumId w:val="14"/>
  </w:num>
  <w:num w:numId="41">
    <w:abstractNumId w:val="4"/>
  </w:num>
  <w:num w:numId="42">
    <w:abstractNumId w:val="2"/>
  </w:num>
  <w:num w:numId="43">
    <w:abstractNumId w:val="25"/>
  </w:num>
  <w:num w:numId="44">
    <w:abstractNumId w:val="44"/>
  </w:num>
  <w:num w:numId="45">
    <w:abstractNumId w:val="24"/>
  </w:num>
  <w:num w:numId="46">
    <w:abstractNumId w:val="20"/>
  </w:num>
  <w:num w:numId="47">
    <w:abstractNumId w:val="32"/>
  </w:num>
  <w:num w:numId="48">
    <w:abstractNumId w:val="12"/>
  </w:num>
  <w:num w:numId="49">
    <w:abstractNumId w:val="34"/>
  </w:num>
  <w:num w:numId="50">
    <w:abstractNumId w:val="16"/>
  </w:num>
  <w:num w:numId="51">
    <w:abstractNumId w:val="6"/>
  </w:num>
  <w:num w:numId="52">
    <w:abstractNumId w:val="21"/>
  </w:num>
  <w:num w:numId="53">
    <w:abstractNumId w:val="39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1304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49" fillcolor="none [3212]" strokecolor="none [3213]">
      <v:fill color="none [3212]"/>
      <v:stroke color="none [3213]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8D4"/>
    <w:rsid w:val="00007326"/>
    <w:rsid w:val="00011D47"/>
    <w:rsid w:val="00014395"/>
    <w:rsid w:val="000147E4"/>
    <w:rsid w:val="0001660D"/>
    <w:rsid w:val="000170DF"/>
    <w:rsid w:val="000233E7"/>
    <w:rsid w:val="00026263"/>
    <w:rsid w:val="00026462"/>
    <w:rsid w:val="00031BB3"/>
    <w:rsid w:val="0003441E"/>
    <w:rsid w:val="000351DA"/>
    <w:rsid w:val="00036FA4"/>
    <w:rsid w:val="0004276C"/>
    <w:rsid w:val="00042B5B"/>
    <w:rsid w:val="00043AD1"/>
    <w:rsid w:val="0004422C"/>
    <w:rsid w:val="0004575F"/>
    <w:rsid w:val="00045815"/>
    <w:rsid w:val="00047175"/>
    <w:rsid w:val="00050F77"/>
    <w:rsid w:val="00051598"/>
    <w:rsid w:val="00052554"/>
    <w:rsid w:val="00052A69"/>
    <w:rsid w:val="00054348"/>
    <w:rsid w:val="00054B02"/>
    <w:rsid w:val="00055EA3"/>
    <w:rsid w:val="00056CD5"/>
    <w:rsid w:val="00057FDF"/>
    <w:rsid w:val="00060DF7"/>
    <w:rsid w:val="00062000"/>
    <w:rsid w:val="000620D7"/>
    <w:rsid w:val="00062E9C"/>
    <w:rsid w:val="00065DF4"/>
    <w:rsid w:val="0006686D"/>
    <w:rsid w:val="000670BB"/>
    <w:rsid w:val="00073180"/>
    <w:rsid w:val="000732F9"/>
    <w:rsid w:val="00074A76"/>
    <w:rsid w:val="00074D05"/>
    <w:rsid w:val="00076309"/>
    <w:rsid w:val="000835F9"/>
    <w:rsid w:val="00084AE7"/>
    <w:rsid w:val="00087FD1"/>
    <w:rsid w:val="00090E99"/>
    <w:rsid w:val="0009120E"/>
    <w:rsid w:val="00091C16"/>
    <w:rsid w:val="000941C5"/>
    <w:rsid w:val="00097884"/>
    <w:rsid w:val="000A15D4"/>
    <w:rsid w:val="000A2772"/>
    <w:rsid w:val="000A4344"/>
    <w:rsid w:val="000A45EB"/>
    <w:rsid w:val="000B2A59"/>
    <w:rsid w:val="000B2D4D"/>
    <w:rsid w:val="000B32FA"/>
    <w:rsid w:val="000B551A"/>
    <w:rsid w:val="000B637A"/>
    <w:rsid w:val="000B6739"/>
    <w:rsid w:val="000C0EC7"/>
    <w:rsid w:val="000C202A"/>
    <w:rsid w:val="000C51BD"/>
    <w:rsid w:val="000C7912"/>
    <w:rsid w:val="000D0236"/>
    <w:rsid w:val="000D29BF"/>
    <w:rsid w:val="000D4B09"/>
    <w:rsid w:val="000D597A"/>
    <w:rsid w:val="000D6E2A"/>
    <w:rsid w:val="000D7EF3"/>
    <w:rsid w:val="000E0260"/>
    <w:rsid w:val="000E1D68"/>
    <w:rsid w:val="000E5D12"/>
    <w:rsid w:val="000E5D64"/>
    <w:rsid w:val="000E6CC9"/>
    <w:rsid w:val="000E6FC4"/>
    <w:rsid w:val="000F21DD"/>
    <w:rsid w:val="000F36A3"/>
    <w:rsid w:val="000F55A6"/>
    <w:rsid w:val="000F58F8"/>
    <w:rsid w:val="000F5D10"/>
    <w:rsid w:val="000F78A6"/>
    <w:rsid w:val="00102B5D"/>
    <w:rsid w:val="00104748"/>
    <w:rsid w:val="0010497E"/>
    <w:rsid w:val="00104EA7"/>
    <w:rsid w:val="00105E24"/>
    <w:rsid w:val="00107A66"/>
    <w:rsid w:val="00110A71"/>
    <w:rsid w:val="00114E6E"/>
    <w:rsid w:val="0011507A"/>
    <w:rsid w:val="001156D0"/>
    <w:rsid w:val="00117D6C"/>
    <w:rsid w:val="00121CED"/>
    <w:rsid w:val="001273A1"/>
    <w:rsid w:val="0013206F"/>
    <w:rsid w:val="0013278A"/>
    <w:rsid w:val="0013635B"/>
    <w:rsid w:val="0013676B"/>
    <w:rsid w:val="00137B0F"/>
    <w:rsid w:val="001406FC"/>
    <w:rsid w:val="001442C0"/>
    <w:rsid w:val="00144D73"/>
    <w:rsid w:val="00146509"/>
    <w:rsid w:val="0014705D"/>
    <w:rsid w:val="0014791D"/>
    <w:rsid w:val="001500B5"/>
    <w:rsid w:val="0015045F"/>
    <w:rsid w:val="00151214"/>
    <w:rsid w:val="00152240"/>
    <w:rsid w:val="00157C14"/>
    <w:rsid w:val="00157E53"/>
    <w:rsid w:val="00160C6D"/>
    <w:rsid w:val="00161566"/>
    <w:rsid w:val="00161A06"/>
    <w:rsid w:val="00166822"/>
    <w:rsid w:val="001668B7"/>
    <w:rsid w:val="001675C6"/>
    <w:rsid w:val="0017317E"/>
    <w:rsid w:val="001748A1"/>
    <w:rsid w:val="00174F81"/>
    <w:rsid w:val="001755A8"/>
    <w:rsid w:val="00175B00"/>
    <w:rsid w:val="00176850"/>
    <w:rsid w:val="0017723B"/>
    <w:rsid w:val="001777A2"/>
    <w:rsid w:val="00182FF0"/>
    <w:rsid w:val="001840F7"/>
    <w:rsid w:val="00184535"/>
    <w:rsid w:val="00184817"/>
    <w:rsid w:val="001868B6"/>
    <w:rsid w:val="00192521"/>
    <w:rsid w:val="00194A64"/>
    <w:rsid w:val="00194EE9"/>
    <w:rsid w:val="001963B8"/>
    <w:rsid w:val="00196E1C"/>
    <w:rsid w:val="001A1CA9"/>
    <w:rsid w:val="001A2DB6"/>
    <w:rsid w:val="001B125F"/>
    <w:rsid w:val="001B1C05"/>
    <w:rsid w:val="001B1CEE"/>
    <w:rsid w:val="001B1E28"/>
    <w:rsid w:val="001B2400"/>
    <w:rsid w:val="001C22A4"/>
    <w:rsid w:val="001C3295"/>
    <w:rsid w:val="001C4ACD"/>
    <w:rsid w:val="001C616A"/>
    <w:rsid w:val="001D043A"/>
    <w:rsid w:val="001D076D"/>
    <w:rsid w:val="001D0A65"/>
    <w:rsid w:val="001D20C5"/>
    <w:rsid w:val="001D2880"/>
    <w:rsid w:val="001D3EC3"/>
    <w:rsid w:val="001D69D4"/>
    <w:rsid w:val="001E0E76"/>
    <w:rsid w:val="001E16A3"/>
    <w:rsid w:val="001E17BA"/>
    <w:rsid w:val="001E1F39"/>
    <w:rsid w:val="001E2885"/>
    <w:rsid w:val="001E3EFF"/>
    <w:rsid w:val="001E66D9"/>
    <w:rsid w:val="001F27DB"/>
    <w:rsid w:val="001F4200"/>
    <w:rsid w:val="001F6430"/>
    <w:rsid w:val="00202194"/>
    <w:rsid w:val="00202677"/>
    <w:rsid w:val="00202B00"/>
    <w:rsid w:val="00202BB1"/>
    <w:rsid w:val="00203356"/>
    <w:rsid w:val="00205EE2"/>
    <w:rsid w:val="00207D78"/>
    <w:rsid w:val="00210161"/>
    <w:rsid w:val="00212ACC"/>
    <w:rsid w:val="00214A84"/>
    <w:rsid w:val="00214D31"/>
    <w:rsid w:val="00220065"/>
    <w:rsid w:val="00221360"/>
    <w:rsid w:val="00221AA1"/>
    <w:rsid w:val="00221E36"/>
    <w:rsid w:val="00223208"/>
    <w:rsid w:val="00224AEB"/>
    <w:rsid w:val="00225038"/>
    <w:rsid w:val="00225AF7"/>
    <w:rsid w:val="00232F76"/>
    <w:rsid w:val="00235637"/>
    <w:rsid w:val="00243510"/>
    <w:rsid w:val="00244FE1"/>
    <w:rsid w:val="00245127"/>
    <w:rsid w:val="00246878"/>
    <w:rsid w:val="00250102"/>
    <w:rsid w:val="00251112"/>
    <w:rsid w:val="002521A8"/>
    <w:rsid w:val="0025248F"/>
    <w:rsid w:val="00253545"/>
    <w:rsid w:val="00254DBB"/>
    <w:rsid w:val="00256283"/>
    <w:rsid w:val="002624F9"/>
    <w:rsid w:val="00263573"/>
    <w:rsid w:val="00264403"/>
    <w:rsid w:val="00272888"/>
    <w:rsid w:val="00275D1E"/>
    <w:rsid w:val="00281F9F"/>
    <w:rsid w:val="002833FA"/>
    <w:rsid w:val="00286024"/>
    <w:rsid w:val="00286948"/>
    <w:rsid w:val="00287603"/>
    <w:rsid w:val="0029408C"/>
    <w:rsid w:val="002A1275"/>
    <w:rsid w:val="002A198E"/>
    <w:rsid w:val="002A52A5"/>
    <w:rsid w:val="002B08F8"/>
    <w:rsid w:val="002B2801"/>
    <w:rsid w:val="002B423F"/>
    <w:rsid w:val="002B6302"/>
    <w:rsid w:val="002C04E4"/>
    <w:rsid w:val="002C1A39"/>
    <w:rsid w:val="002C1FA6"/>
    <w:rsid w:val="002C2076"/>
    <w:rsid w:val="002C2CDC"/>
    <w:rsid w:val="002C63D3"/>
    <w:rsid w:val="002D604A"/>
    <w:rsid w:val="002D6A59"/>
    <w:rsid w:val="002D6B6D"/>
    <w:rsid w:val="002D7CA8"/>
    <w:rsid w:val="002E0D04"/>
    <w:rsid w:val="002E2B5A"/>
    <w:rsid w:val="002E43AC"/>
    <w:rsid w:val="002E51A5"/>
    <w:rsid w:val="002F400F"/>
    <w:rsid w:val="002F59C9"/>
    <w:rsid w:val="002F6941"/>
    <w:rsid w:val="003017BB"/>
    <w:rsid w:val="00301D1A"/>
    <w:rsid w:val="003023A2"/>
    <w:rsid w:val="003023D7"/>
    <w:rsid w:val="00302BC0"/>
    <w:rsid w:val="003070DE"/>
    <w:rsid w:val="0030748C"/>
    <w:rsid w:val="003076C4"/>
    <w:rsid w:val="00307CA4"/>
    <w:rsid w:val="003109CA"/>
    <w:rsid w:val="00311E94"/>
    <w:rsid w:val="00314047"/>
    <w:rsid w:val="003148BC"/>
    <w:rsid w:val="00320DFB"/>
    <w:rsid w:val="003210ED"/>
    <w:rsid w:val="003230CA"/>
    <w:rsid w:val="0032437C"/>
    <w:rsid w:val="00325227"/>
    <w:rsid w:val="00327397"/>
    <w:rsid w:val="00330435"/>
    <w:rsid w:val="003307F5"/>
    <w:rsid w:val="00331B9A"/>
    <w:rsid w:val="00332AB7"/>
    <w:rsid w:val="00336A50"/>
    <w:rsid w:val="00337939"/>
    <w:rsid w:val="00337C4B"/>
    <w:rsid w:val="003440E4"/>
    <w:rsid w:val="00344B17"/>
    <w:rsid w:val="00346C61"/>
    <w:rsid w:val="00351CD8"/>
    <w:rsid w:val="00355639"/>
    <w:rsid w:val="0035575F"/>
    <w:rsid w:val="00356CD4"/>
    <w:rsid w:val="0035718D"/>
    <w:rsid w:val="0036149E"/>
    <w:rsid w:val="0036173C"/>
    <w:rsid w:val="00362A62"/>
    <w:rsid w:val="00370003"/>
    <w:rsid w:val="00371664"/>
    <w:rsid w:val="00373ABA"/>
    <w:rsid w:val="00373D6C"/>
    <w:rsid w:val="003749F4"/>
    <w:rsid w:val="0037654D"/>
    <w:rsid w:val="003766C1"/>
    <w:rsid w:val="003779F8"/>
    <w:rsid w:val="00382F20"/>
    <w:rsid w:val="0038460E"/>
    <w:rsid w:val="003866E2"/>
    <w:rsid w:val="00386FD6"/>
    <w:rsid w:val="003879D4"/>
    <w:rsid w:val="00391013"/>
    <w:rsid w:val="00392D0C"/>
    <w:rsid w:val="00394E1A"/>
    <w:rsid w:val="003961B2"/>
    <w:rsid w:val="003A08E2"/>
    <w:rsid w:val="003A1316"/>
    <w:rsid w:val="003A2A53"/>
    <w:rsid w:val="003A5F84"/>
    <w:rsid w:val="003A6DF3"/>
    <w:rsid w:val="003B2162"/>
    <w:rsid w:val="003B495A"/>
    <w:rsid w:val="003B5951"/>
    <w:rsid w:val="003B6003"/>
    <w:rsid w:val="003B7D03"/>
    <w:rsid w:val="003C47D9"/>
    <w:rsid w:val="003C60DD"/>
    <w:rsid w:val="003D094A"/>
    <w:rsid w:val="003D24B0"/>
    <w:rsid w:val="003D4161"/>
    <w:rsid w:val="003D50A0"/>
    <w:rsid w:val="003D5A88"/>
    <w:rsid w:val="003D66D6"/>
    <w:rsid w:val="003D69FB"/>
    <w:rsid w:val="003E25A0"/>
    <w:rsid w:val="003E530E"/>
    <w:rsid w:val="003E69B0"/>
    <w:rsid w:val="003E7747"/>
    <w:rsid w:val="003F29D6"/>
    <w:rsid w:val="003F2E51"/>
    <w:rsid w:val="003F38F0"/>
    <w:rsid w:val="003F606C"/>
    <w:rsid w:val="003F7429"/>
    <w:rsid w:val="00400BCA"/>
    <w:rsid w:val="00401BDC"/>
    <w:rsid w:val="0040259B"/>
    <w:rsid w:val="00403FAC"/>
    <w:rsid w:val="00404222"/>
    <w:rsid w:val="00405F59"/>
    <w:rsid w:val="00406265"/>
    <w:rsid w:val="004108F4"/>
    <w:rsid w:val="00414789"/>
    <w:rsid w:val="004163E3"/>
    <w:rsid w:val="0041726D"/>
    <w:rsid w:val="004275DA"/>
    <w:rsid w:val="00427CD5"/>
    <w:rsid w:val="00432971"/>
    <w:rsid w:val="00433B32"/>
    <w:rsid w:val="00435377"/>
    <w:rsid w:val="00443FD9"/>
    <w:rsid w:val="00444640"/>
    <w:rsid w:val="0044488A"/>
    <w:rsid w:val="0044653A"/>
    <w:rsid w:val="00447C08"/>
    <w:rsid w:val="00452FAB"/>
    <w:rsid w:val="0045427B"/>
    <w:rsid w:val="00455588"/>
    <w:rsid w:val="00456AF7"/>
    <w:rsid w:val="00461C06"/>
    <w:rsid w:val="004649CD"/>
    <w:rsid w:val="00465DD0"/>
    <w:rsid w:val="00465F8C"/>
    <w:rsid w:val="004672CE"/>
    <w:rsid w:val="00472DAA"/>
    <w:rsid w:val="00482AC2"/>
    <w:rsid w:val="00482D42"/>
    <w:rsid w:val="00482E95"/>
    <w:rsid w:val="0049070F"/>
    <w:rsid w:val="00490B6E"/>
    <w:rsid w:val="00490E1A"/>
    <w:rsid w:val="00491646"/>
    <w:rsid w:val="0049227A"/>
    <w:rsid w:val="0049734B"/>
    <w:rsid w:val="004A295A"/>
    <w:rsid w:val="004A2D9D"/>
    <w:rsid w:val="004B0304"/>
    <w:rsid w:val="004B0F41"/>
    <w:rsid w:val="004B12C3"/>
    <w:rsid w:val="004B39B5"/>
    <w:rsid w:val="004B57BC"/>
    <w:rsid w:val="004B6115"/>
    <w:rsid w:val="004B6339"/>
    <w:rsid w:val="004C1401"/>
    <w:rsid w:val="004C1DE0"/>
    <w:rsid w:val="004C2B06"/>
    <w:rsid w:val="004C3168"/>
    <w:rsid w:val="004C3884"/>
    <w:rsid w:val="004D0679"/>
    <w:rsid w:val="004D3F63"/>
    <w:rsid w:val="004D5737"/>
    <w:rsid w:val="004E10F0"/>
    <w:rsid w:val="004E3CA7"/>
    <w:rsid w:val="004E511C"/>
    <w:rsid w:val="004E72E7"/>
    <w:rsid w:val="004F17B9"/>
    <w:rsid w:val="004F6A59"/>
    <w:rsid w:val="00500CD6"/>
    <w:rsid w:val="00501CB4"/>
    <w:rsid w:val="00504AC6"/>
    <w:rsid w:val="0050625C"/>
    <w:rsid w:val="00506700"/>
    <w:rsid w:val="005079E0"/>
    <w:rsid w:val="00510B84"/>
    <w:rsid w:val="00515C7F"/>
    <w:rsid w:val="00515E91"/>
    <w:rsid w:val="00522789"/>
    <w:rsid w:val="005238EE"/>
    <w:rsid w:val="00524006"/>
    <w:rsid w:val="00524368"/>
    <w:rsid w:val="0052512B"/>
    <w:rsid w:val="00526C79"/>
    <w:rsid w:val="00526D5F"/>
    <w:rsid w:val="00527335"/>
    <w:rsid w:val="00532EC1"/>
    <w:rsid w:val="0054287A"/>
    <w:rsid w:val="00544961"/>
    <w:rsid w:val="0054586B"/>
    <w:rsid w:val="005501A7"/>
    <w:rsid w:val="00552779"/>
    <w:rsid w:val="00554057"/>
    <w:rsid w:val="00554591"/>
    <w:rsid w:val="00556105"/>
    <w:rsid w:val="0056252D"/>
    <w:rsid w:val="00564BC8"/>
    <w:rsid w:val="005661C2"/>
    <w:rsid w:val="00566805"/>
    <w:rsid w:val="00570FD3"/>
    <w:rsid w:val="0057185E"/>
    <w:rsid w:val="0057247E"/>
    <w:rsid w:val="00572516"/>
    <w:rsid w:val="00572D64"/>
    <w:rsid w:val="00576C79"/>
    <w:rsid w:val="00580BA6"/>
    <w:rsid w:val="005813F4"/>
    <w:rsid w:val="00582BE4"/>
    <w:rsid w:val="00584966"/>
    <w:rsid w:val="005850B8"/>
    <w:rsid w:val="005857DA"/>
    <w:rsid w:val="00587CBF"/>
    <w:rsid w:val="00591F5C"/>
    <w:rsid w:val="005940E7"/>
    <w:rsid w:val="005945B7"/>
    <w:rsid w:val="00595F9F"/>
    <w:rsid w:val="0059743F"/>
    <w:rsid w:val="005A2940"/>
    <w:rsid w:val="005A3B20"/>
    <w:rsid w:val="005A4EF5"/>
    <w:rsid w:val="005A6CB4"/>
    <w:rsid w:val="005A7CE8"/>
    <w:rsid w:val="005B1810"/>
    <w:rsid w:val="005B1CB8"/>
    <w:rsid w:val="005B3832"/>
    <w:rsid w:val="005B3D03"/>
    <w:rsid w:val="005B4692"/>
    <w:rsid w:val="005B5842"/>
    <w:rsid w:val="005B77A3"/>
    <w:rsid w:val="005C0A35"/>
    <w:rsid w:val="005C1CDC"/>
    <w:rsid w:val="005C3112"/>
    <w:rsid w:val="005C3B0E"/>
    <w:rsid w:val="005C5363"/>
    <w:rsid w:val="005C594B"/>
    <w:rsid w:val="005C61D0"/>
    <w:rsid w:val="005C74E9"/>
    <w:rsid w:val="005D263E"/>
    <w:rsid w:val="005D3399"/>
    <w:rsid w:val="005D6D07"/>
    <w:rsid w:val="005D6F3E"/>
    <w:rsid w:val="005D7551"/>
    <w:rsid w:val="005E02B3"/>
    <w:rsid w:val="005E3D8D"/>
    <w:rsid w:val="005F4E44"/>
    <w:rsid w:val="005F5679"/>
    <w:rsid w:val="005F5951"/>
    <w:rsid w:val="0060168A"/>
    <w:rsid w:val="00603500"/>
    <w:rsid w:val="006035E6"/>
    <w:rsid w:val="00607961"/>
    <w:rsid w:val="006109C6"/>
    <w:rsid w:val="0061276F"/>
    <w:rsid w:val="0061490F"/>
    <w:rsid w:val="00616162"/>
    <w:rsid w:val="006161FB"/>
    <w:rsid w:val="006171FB"/>
    <w:rsid w:val="00623A00"/>
    <w:rsid w:val="0062758C"/>
    <w:rsid w:val="006279F0"/>
    <w:rsid w:val="00627B0E"/>
    <w:rsid w:val="00631903"/>
    <w:rsid w:val="006319DF"/>
    <w:rsid w:val="006321F5"/>
    <w:rsid w:val="006322F5"/>
    <w:rsid w:val="00633ECE"/>
    <w:rsid w:val="00635407"/>
    <w:rsid w:val="00641A4A"/>
    <w:rsid w:val="00641E1E"/>
    <w:rsid w:val="006421BB"/>
    <w:rsid w:val="0064302A"/>
    <w:rsid w:val="00643896"/>
    <w:rsid w:val="00644BE4"/>
    <w:rsid w:val="006475C0"/>
    <w:rsid w:val="00647EDB"/>
    <w:rsid w:val="00650574"/>
    <w:rsid w:val="00654349"/>
    <w:rsid w:val="006549ED"/>
    <w:rsid w:val="00655888"/>
    <w:rsid w:val="006602D2"/>
    <w:rsid w:val="006604BC"/>
    <w:rsid w:val="00661839"/>
    <w:rsid w:val="00667369"/>
    <w:rsid w:val="00667B85"/>
    <w:rsid w:val="00667F08"/>
    <w:rsid w:val="00671958"/>
    <w:rsid w:val="00672C70"/>
    <w:rsid w:val="00673CA3"/>
    <w:rsid w:val="00674EA7"/>
    <w:rsid w:val="0067555A"/>
    <w:rsid w:val="00677010"/>
    <w:rsid w:val="00682089"/>
    <w:rsid w:val="006820F8"/>
    <w:rsid w:val="006832F3"/>
    <w:rsid w:val="00684991"/>
    <w:rsid w:val="00686501"/>
    <w:rsid w:val="00686B57"/>
    <w:rsid w:val="006906A1"/>
    <w:rsid w:val="00690D9E"/>
    <w:rsid w:val="006937E1"/>
    <w:rsid w:val="006A1331"/>
    <w:rsid w:val="006A22C2"/>
    <w:rsid w:val="006A2372"/>
    <w:rsid w:val="006A2909"/>
    <w:rsid w:val="006A2F77"/>
    <w:rsid w:val="006A40EB"/>
    <w:rsid w:val="006A50DD"/>
    <w:rsid w:val="006B073D"/>
    <w:rsid w:val="006B08C9"/>
    <w:rsid w:val="006B0E19"/>
    <w:rsid w:val="006B1A11"/>
    <w:rsid w:val="006B3800"/>
    <w:rsid w:val="006B384F"/>
    <w:rsid w:val="006B47B8"/>
    <w:rsid w:val="006B62A3"/>
    <w:rsid w:val="006B719F"/>
    <w:rsid w:val="006B76E1"/>
    <w:rsid w:val="006B78BD"/>
    <w:rsid w:val="006C079B"/>
    <w:rsid w:val="006C184F"/>
    <w:rsid w:val="006C33B8"/>
    <w:rsid w:val="006C5B64"/>
    <w:rsid w:val="006D303E"/>
    <w:rsid w:val="006D540A"/>
    <w:rsid w:val="006D6137"/>
    <w:rsid w:val="006D6C2F"/>
    <w:rsid w:val="006D7644"/>
    <w:rsid w:val="006E2162"/>
    <w:rsid w:val="006E2206"/>
    <w:rsid w:val="006E390A"/>
    <w:rsid w:val="006E6902"/>
    <w:rsid w:val="006E7520"/>
    <w:rsid w:val="006F3698"/>
    <w:rsid w:val="006F61D0"/>
    <w:rsid w:val="00703760"/>
    <w:rsid w:val="00712165"/>
    <w:rsid w:val="00713B82"/>
    <w:rsid w:val="0072354D"/>
    <w:rsid w:val="007240F4"/>
    <w:rsid w:val="00726436"/>
    <w:rsid w:val="00727B01"/>
    <w:rsid w:val="0073027A"/>
    <w:rsid w:val="00730674"/>
    <w:rsid w:val="007313F8"/>
    <w:rsid w:val="00731959"/>
    <w:rsid w:val="00733551"/>
    <w:rsid w:val="00733EB1"/>
    <w:rsid w:val="00734253"/>
    <w:rsid w:val="00737782"/>
    <w:rsid w:val="007422F3"/>
    <w:rsid w:val="00745A19"/>
    <w:rsid w:val="00745B58"/>
    <w:rsid w:val="007462A2"/>
    <w:rsid w:val="007530DE"/>
    <w:rsid w:val="0075394B"/>
    <w:rsid w:val="00753AD5"/>
    <w:rsid w:val="007562A5"/>
    <w:rsid w:val="00760870"/>
    <w:rsid w:val="0076248E"/>
    <w:rsid w:val="00763288"/>
    <w:rsid w:val="00763DDF"/>
    <w:rsid w:val="007642C1"/>
    <w:rsid w:val="00764EF8"/>
    <w:rsid w:val="00766160"/>
    <w:rsid w:val="0076731A"/>
    <w:rsid w:val="0077000C"/>
    <w:rsid w:val="0077166A"/>
    <w:rsid w:val="00771BB7"/>
    <w:rsid w:val="00772BB5"/>
    <w:rsid w:val="0077489E"/>
    <w:rsid w:val="007749D0"/>
    <w:rsid w:val="00774D5C"/>
    <w:rsid w:val="0077668D"/>
    <w:rsid w:val="00777C49"/>
    <w:rsid w:val="00781809"/>
    <w:rsid w:val="00782CBD"/>
    <w:rsid w:val="007830F8"/>
    <w:rsid w:val="007835E5"/>
    <w:rsid w:val="00785E8F"/>
    <w:rsid w:val="00790251"/>
    <w:rsid w:val="00790BF4"/>
    <w:rsid w:val="00792048"/>
    <w:rsid w:val="00792D75"/>
    <w:rsid w:val="0079446C"/>
    <w:rsid w:val="0079455E"/>
    <w:rsid w:val="0079579C"/>
    <w:rsid w:val="007962C2"/>
    <w:rsid w:val="00796634"/>
    <w:rsid w:val="00796BC4"/>
    <w:rsid w:val="0079729E"/>
    <w:rsid w:val="007978D0"/>
    <w:rsid w:val="007A33D8"/>
    <w:rsid w:val="007A3EC5"/>
    <w:rsid w:val="007A4E66"/>
    <w:rsid w:val="007A77B1"/>
    <w:rsid w:val="007A7A9D"/>
    <w:rsid w:val="007B0FD6"/>
    <w:rsid w:val="007B2099"/>
    <w:rsid w:val="007B28F5"/>
    <w:rsid w:val="007B7546"/>
    <w:rsid w:val="007C087F"/>
    <w:rsid w:val="007C0A18"/>
    <w:rsid w:val="007C3F02"/>
    <w:rsid w:val="007D4964"/>
    <w:rsid w:val="007D6BBC"/>
    <w:rsid w:val="007D7F61"/>
    <w:rsid w:val="007E057B"/>
    <w:rsid w:val="007E3A1A"/>
    <w:rsid w:val="007E68BE"/>
    <w:rsid w:val="007F0252"/>
    <w:rsid w:val="007F0BE8"/>
    <w:rsid w:val="008013C4"/>
    <w:rsid w:val="00801839"/>
    <w:rsid w:val="008042F0"/>
    <w:rsid w:val="008047C2"/>
    <w:rsid w:val="00810C1F"/>
    <w:rsid w:val="00811AB4"/>
    <w:rsid w:val="0081295B"/>
    <w:rsid w:val="008155FE"/>
    <w:rsid w:val="00822B83"/>
    <w:rsid w:val="00822FFF"/>
    <w:rsid w:val="00823B33"/>
    <w:rsid w:val="00831B0B"/>
    <w:rsid w:val="00831F94"/>
    <w:rsid w:val="0083490B"/>
    <w:rsid w:val="008359E0"/>
    <w:rsid w:val="00835AAC"/>
    <w:rsid w:val="008360B0"/>
    <w:rsid w:val="00836146"/>
    <w:rsid w:val="00836350"/>
    <w:rsid w:val="008407DD"/>
    <w:rsid w:val="0084397F"/>
    <w:rsid w:val="00843C16"/>
    <w:rsid w:val="00844BD0"/>
    <w:rsid w:val="00856518"/>
    <w:rsid w:val="008604C4"/>
    <w:rsid w:val="00861965"/>
    <w:rsid w:val="00862354"/>
    <w:rsid w:val="008649A9"/>
    <w:rsid w:val="00866716"/>
    <w:rsid w:val="00866E03"/>
    <w:rsid w:val="0087088C"/>
    <w:rsid w:val="00873F1D"/>
    <w:rsid w:val="008758DE"/>
    <w:rsid w:val="00875FDB"/>
    <w:rsid w:val="0087759F"/>
    <w:rsid w:val="008775E2"/>
    <w:rsid w:val="00881BBB"/>
    <w:rsid w:val="008846FD"/>
    <w:rsid w:val="00893C7B"/>
    <w:rsid w:val="008968C4"/>
    <w:rsid w:val="008968CC"/>
    <w:rsid w:val="008A5B33"/>
    <w:rsid w:val="008A6A99"/>
    <w:rsid w:val="008B4646"/>
    <w:rsid w:val="008B496B"/>
    <w:rsid w:val="008B5D21"/>
    <w:rsid w:val="008B611D"/>
    <w:rsid w:val="008C0395"/>
    <w:rsid w:val="008C0445"/>
    <w:rsid w:val="008C1119"/>
    <w:rsid w:val="008C2371"/>
    <w:rsid w:val="008C392F"/>
    <w:rsid w:val="008D0DDA"/>
    <w:rsid w:val="008D15C4"/>
    <w:rsid w:val="008D1EF2"/>
    <w:rsid w:val="008D293F"/>
    <w:rsid w:val="008D7A60"/>
    <w:rsid w:val="008E04E7"/>
    <w:rsid w:val="008E3953"/>
    <w:rsid w:val="008E6E37"/>
    <w:rsid w:val="008E6ED6"/>
    <w:rsid w:val="008E78CC"/>
    <w:rsid w:val="008F110C"/>
    <w:rsid w:val="008F2ECF"/>
    <w:rsid w:val="008F3907"/>
    <w:rsid w:val="008F4139"/>
    <w:rsid w:val="008F4D25"/>
    <w:rsid w:val="008F532F"/>
    <w:rsid w:val="008F66AC"/>
    <w:rsid w:val="008F6D94"/>
    <w:rsid w:val="008F7ED5"/>
    <w:rsid w:val="009001E9"/>
    <w:rsid w:val="009022B9"/>
    <w:rsid w:val="00902DA1"/>
    <w:rsid w:val="009057A4"/>
    <w:rsid w:val="00906208"/>
    <w:rsid w:val="00906CEF"/>
    <w:rsid w:val="00907323"/>
    <w:rsid w:val="009106EC"/>
    <w:rsid w:val="00910B52"/>
    <w:rsid w:val="00914169"/>
    <w:rsid w:val="009149B4"/>
    <w:rsid w:val="00920343"/>
    <w:rsid w:val="0092144F"/>
    <w:rsid w:val="0092341F"/>
    <w:rsid w:val="00925FBE"/>
    <w:rsid w:val="00926260"/>
    <w:rsid w:val="00926744"/>
    <w:rsid w:val="009271C6"/>
    <w:rsid w:val="00927826"/>
    <w:rsid w:val="0093253A"/>
    <w:rsid w:val="009371F1"/>
    <w:rsid w:val="0093771D"/>
    <w:rsid w:val="00940CA6"/>
    <w:rsid w:val="00941A49"/>
    <w:rsid w:val="009438AE"/>
    <w:rsid w:val="00945777"/>
    <w:rsid w:val="00945B78"/>
    <w:rsid w:val="009475C8"/>
    <w:rsid w:val="00951A95"/>
    <w:rsid w:val="00953FCB"/>
    <w:rsid w:val="00956334"/>
    <w:rsid w:val="00957834"/>
    <w:rsid w:val="00961B90"/>
    <w:rsid w:val="0096279E"/>
    <w:rsid w:val="00964B63"/>
    <w:rsid w:val="00965552"/>
    <w:rsid w:val="00965750"/>
    <w:rsid w:val="009670DB"/>
    <w:rsid w:val="009675B2"/>
    <w:rsid w:val="009675F7"/>
    <w:rsid w:val="00967F01"/>
    <w:rsid w:val="009710AF"/>
    <w:rsid w:val="0097145F"/>
    <w:rsid w:val="00971CBF"/>
    <w:rsid w:val="00973611"/>
    <w:rsid w:val="00974727"/>
    <w:rsid w:val="009762A2"/>
    <w:rsid w:val="009766D4"/>
    <w:rsid w:val="009806A7"/>
    <w:rsid w:val="00982E12"/>
    <w:rsid w:val="00984A3C"/>
    <w:rsid w:val="00993174"/>
    <w:rsid w:val="00994DF7"/>
    <w:rsid w:val="009955CF"/>
    <w:rsid w:val="009969DC"/>
    <w:rsid w:val="009A363E"/>
    <w:rsid w:val="009A453F"/>
    <w:rsid w:val="009A521E"/>
    <w:rsid w:val="009A6392"/>
    <w:rsid w:val="009A68AD"/>
    <w:rsid w:val="009A79AD"/>
    <w:rsid w:val="009B0E19"/>
    <w:rsid w:val="009B303A"/>
    <w:rsid w:val="009B317B"/>
    <w:rsid w:val="009B43AC"/>
    <w:rsid w:val="009B4970"/>
    <w:rsid w:val="009B6A2D"/>
    <w:rsid w:val="009B6CF3"/>
    <w:rsid w:val="009B7398"/>
    <w:rsid w:val="009C0E86"/>
    <w:rsid w:val="009C33A1"/>
    <w:rsid w:val="009C52B0"/>
    <w:rsid w:val="009D093A"/>
    <w:rsid w:val="009D10C4"/>
    <w:rsid w:val="009D2261"/>
    <w:rsid w:val="009D5FEA"/>
    <w:rsid w:val="009D7916"/>
    <w:rsid w:val="009E06D8"/>
    <w:rsid w:val="009E2878"/>
    <w:rsid w:val="009E3236"/>
    <w:rsid w:val="009E3F1C"/>
    <w:rsid w:val="009E4CD4"/>
    <w:rsid w:val="009F0D89"/>
    <w:rsid w:val="009F5E39"/>
    <w:rsid w:val="009F62A8"/>
    <w:rsid w:val="00A0205B"/>
    <w:rsid w:val="00A06B29"/>
    <w:rsid w:val="00A10B45"/>
    <w:rsid w:val="00A147E5"/>
    <w:rsid w:val="00A16064"/>
    <w:rsid w:val="00A236F4"/>
    <w:rsid w:val="00A23AC9"/>
    <w:rsid w:val="00A23F5D"/>
    <w:rsid w:val="00A245B8"/>
    <w:rsid w:val="00A2474A"/>
    <w:rsid w:val="00A24FA5"/>
    <w:rsid w:val="00A272C5"/>
    <w:rsid w:val="00A27C37"/>
    <w:rsid w:val="00A3042D"/>
    <w:rsid w:val="00A319E6"/>
    <w:rsid w:val="00A3255B"/>
    <w:rsid w:val="00A32689"/>
    <w:rsid w:val="00A32773"/>
    <w:rsid w:val="00A34369"/>
    <w:rsid w:val="00A34DCF"/>
    <w:rsid w:val="00A36B07"/>
    <w:rsid w:val="00A40509"/>
    <w:rsid w:val="00A41DDA"/>
    <w:rsid w:val="00A425F5"/>
    <w:rsid w:val="00A46BF3"/>
    <w:rsid w:val="00A50EA0"/>
    <w:rsid w:val="00A5171E"/>
    <w:rsid w:val="00A542E8"/>
    <w:rsid w:val="00A5670F"/>
    <w:rsid w:val="00A61B1B"/>
    <w:rsid w:val="00A62542"/>
    <w:rsid w:val="00A6544E"/>
    <w:rsid w:val="00A65C58"/>
    <w:rsid w:val="00A65EB9"/>
    <w:rsid w:val="00A676BD"/>
    <w:rsid w:val="00A70BD0"/>
    <w:rsid w:val="00A713B1"/>
    <w:rsid w:val="00A719BB"/>
    <w:rsid w:val="00A71FA1"/>
    <w:rsid w:val="00A74024"/>
    <w:rsid w:val="00A74867"/>
    <w:rsid w:val="00A74B99"/>
    <w:rsid w:val="00A759A3"/>
    <w:rsid w:val="00A76398"/>
    <w:rsid w:val="00A76596"/>
    <w:rsid w:val="00A7673D"/>
    <w:rsid w:val="00A771C2"/>
    <w:rsid w:val="00A8157A"/>
    <w:rsid w:val="00A82B29"/>
    <w:rsid w:val="00A83E53"/>
    <w:rsid w:val="00A871EF"/>
    <w:rsid w:val="00A87E79"/>
    <w:rsid w:val="00A925C8"/>
    <w:rsid w:val="00A926BE"/>
    <w:rsid w:val="00A93C0B"/>
    <w:rsid w:val="00A95A6A"/>
    <w:rsid w:val="00A977C3"/>
    <w:rsid w:val="00AA0249"/>
    <w:rsid w:val="00AA1940"/>
    <w:rsid w:val="00AA46FC"/>
    <w:rsid w:val="00AA4B98"/>
    <w:rsid w:val="00AB4E87"/>
    <w:rsid w:val="00AB6DF1"/>
    <w:rsid w:val="00AB795E"/>
    <w:rsid w:val="00AC580F"/>
    <w:rsid w:val="00AC604E"/>
    <w:rsid w:val="00AD011C"/>
    <w:rsid w:val="00AD0731"/>
    <w:rsid w:val="00AD2EF4"/>
    <w:rsid w:val="00AD4161"/>
    <w:rsid w:val="00AD463D"/>
    <w:rsid w:val="00AD4925"/>
    <w:rsid w:val="00AD4F95"/>
    <w:rsid w:val="00AD629F"/>
    <w:rsid w:val="00AE2151"/>
    <w:rsid w:val="00AE28CF"/>
    <w:rsid w:val="00AE3568"/>
    <w:rsid w:val="00AE5C7C"/>
    <w:rsid w:val="00AE6412"/>
    <w:rsid w:val="00AF39B6"/>
    <w:rsid w:val="00AF43CA"/>
    <w:rsid w:val="00AF479B"/>
    <w:rsid w:val="00AF4D6E"/>
    <w:rsid w:val="00AF6A0F"/>
    <w:rsid w:val="00B01A2E"/>
    <w:rsid w:val="00B021DF"/>
    <w:rsid w:val="00B02450"/>
    <w:rsid w:val="00B037EE"/>
    <w:rsid w:val="00B06689"/>
    <w:rsid w:val="00B1006D"/>
    <w:rsid w:val="00B13F1C"/>
    <w:rsid w:val="00B14B6B"/>
    <w:rsid w:val="00B15800"/>
    <w:rsid w:val="00B23411"/>
    <w:rsid w:val="00B24449"/>
    <w:rsid w:val="00B27075"/>
    <w:rsid w:val="00B313DF"/>
    <w:rsid w:val="00B32107"/>
    <w:rsid w:val="00B32399"/>
    <w:rsid w:val="00B351A7"/>
    <w:rsid w:val="00B36C4B"/>
    <w:rsid w:val="00B4019F"/>
    <w:rsid w:val="00B41E09"/>
    <w:rsid w:val="00B422FE"/>
    <w:rsid w:val="00B43F0F"/>
    <w:rsid w:val="00B510F0"/>
    <w:rsid w:val="00B526D0"/>
    <w:rsid w:val="00B54DF1"/>
    <w:rsid w:val="00B56E1D"/>
    <w:rsid w:val="00B6133D"/>
    <w:rsid w:val="00B629FE"/>
    <w:rsid w:val="00B6474C"/>
    <w:rsid w:val="00B65942"/>
    <w:rsid w:val="00B66AFA"/>
    <w:rsid w:val="00B67371"/>
    <w:rsid w:val="00B71608"/>
    <w:rsid w:val="00B74B50"/>
    <w:rsid w:val="00B74F23"/>
    <w:rsid w:val="00B754BE"/>
    <w:rsid w:val="00B76395"/>
    <w:rsid w:val="00B77000"/>
    <w:rsid w:val="00B815B5"/>
    <w:rsid w:val="00B84D73"/>
    <w:rsid w:val="00B86631"/>
    <w:rsid w:val="00B87FF3"/>
    <w:rsid w:val="00B90F2C"/>
    <w:rsid w:val="00B916F1"/>
    <w:rsid w:val="00B9389D"/>
    <w:rsid w:val="00B93D3E"/>
    <w:rsid w:val="00B96859"/>
    <w:rsid w:val="00B96D8C"/>
    <w:rsid w:val="00B97ECD"/>
    <w:rsid w:val="00BA1307"/>
    <w:rsid w:val="00BB0F7D"/>
    <w:rsid w:val="00BB10F3"/>
    <w:rsid w:val="00BB3284"/>
    <w:rsid w:val="00BB6815"/>
    <w:rsid w:val="00BC1C15"/>
    <w:rsid w:val="00BC2187"/>
    <w:rsid w:val="00BC5236"/>
    <w:rsid w:val="00BC614F"/>
    <w:rsid w:val="00BD1E5D"/>
    <w:rsid w:val="00BD294A"/>
    <w:rsid w:val="00BD3B46"/>
    <w:rsid w:val="00BD3D9C"/>
    <w:rsid w:val="00BD41E8"/>
    <w:rsid w:val="00BD42F6"/>
    <w:rsid w:val="00BD4ECD"/>
    <w:rsid w:val="00BD50CE"/>
    <w:rsid w:val="00BD7231"/>
    <w:rsid w:val="00BD75A8"/>
    <w:rsid w:val="00BE1D4D"/>
    <w:rsid w:val="00BE3089"/>
    <w:rsid w:val="00BE36B1"/>
    <w:rsid w:val="00BE73DA"/>
    <w:rsid w:val="00BF173C"/>
    <w:rsid w:val="00BF2748"/>
    <w:rsid w:val="00BF38D8"/>
    <w:rsid w:val="00BF4686"/>
    <w:rsid w:val="00BF59D9"/>
    <w:rsid w:val="00C005A5"/>
    <w:rsid w:val="00C02DE1"/>
    <w:rsid w:val="00C04D92"/>
    <w:rsid w:val="00C104FA"/>
    <w:rsid w:val="00C12371"/>
    <w:rsid w:val="00C12C8B"/>
    <w:rsid w:val="00C16A57"/>
    <w:rsid w:val="00C20069"/>
    <w:rsid w:val="00C20294"/>
    <w:rsid w:val="00C2538D"/>
    <w:rsid w:val="00C27464"/>
    <w:rsid w:val="00C27BA2"/>
    <w:rsid w:val="00C30F8C"/>
    <w:rsid w:val="00C3230E"/>
    <w:rsid w:val="00C32BC5"/>
    <w:rsid w:val="00C32CF6"/>
    <w:rsid w:val="00C40D87"/>
    <w:rsid w:val="00C4161F"/>
    <w:rsid w:val="00C45EEE"/>
    <w:rsid w:val="00C46546"/>
    <w:rsid w:val="00C54690"/>
    <w:rsid w:val="00C56090"/>
    <w:rsid w:val="00C57669"/>
    <w:rsid w:val="00C578FB"/>
    <w:rsid w:val="00C6554B"/>
    <w:rsid w:val="00C7043F"/>
    <w:rsid w:val="00C7168E"/>
    <w:rsid w:val="00C7360A"/>
    <w:rsid w:val="00C747F1"/>
    <w:rsid w:val="00C75ADF"/>
    <w:rsid w:val="00C76575"/>
    <w:rsid w:val="00C771E0"/>
    <w:rsid w:val="00C829AA"/>
    <w:rsid w:val="00C82E5B"/>
    <w:rsid w:val="00C83F96"/>
    <w:rsid w:val="00C8469B"/>
    <w:rsid w:val="00C84D62"/>
    <w:rsid w:val="00C91999"/>
    <w:rsid w:val="00C91BE0"/>
    <w:rsid w:val="00C928AE"/>
    <w:rsid w:val="00C936CB"/>
    <w:rsid w:val="00C9441B"/>
    <w:rsid w:val="00C952C8"/>
    <w:rsid w:val="00C96083"/>
    <w:rsid w:val="00C97343"/>
    <w:rsid w:val="00C9760C"/>
    <w:rsid w:val="00C97758"/>
    <w:rsid w:val="00C9778E"/>
    <w:rsid w:val="00CA126C"/>
    <w:rsid w:val="00CA3C16"/>
    <w:rsid w:val="00CA679F"/>
    <w:rsid w:val="00CA68C8"/>
    <w:rsid w:val="00CA71B4"/>
    <w:rsid w:val="00CA79DC"/>
    <w:rsid w:val="00CA79E8"/>
    <w:rsid w:val="00CB18F7"/>
    <w:rsid w:val="00CB1D3E"/>
    <w:rsid w:val="00CB25A6"/>
    <w:rsid w:val="00CB2DAD"/>
    <w:rsid w:val="00CB2F6A"/>
    <w:rsid w:val="00CB4A8B"/>
    <w:rsid w:val="00CB5A50"/>
    <w:rsid w:val="00CB7DDF"/>
    <w:rsid w:val="00CC472A"/>
    <w:rsid w:val="00CC51A0"/>
    <w:rsid w:val="00CC5FB3"/>
    <w:rsid w:val="00CC75C4"/>
    <w:rsid w:val="00CC7C43"/>
    <w:rsid w:val="00CD13D8"/>
    <w:rsid w:val="00CD1CB1"/>
    <w:rsid w:val="00CD225E"/>
    <w:rsid w:val="00CD31BF"/>
    <w:rsid w:val="00CD3268"/>
    <w:rsid w:val="00CD7471"/>
    <w:rsid w:val="00CE2A95"/>
    <w:rsid w:val="00CE4370"/>
    <w:rsid w:val="00CE6011"/>
    <w:rsid w:val="00CF4A31"/>
    <w:rsid w:val="00CF6436"/>
    <w:rsid w:val="00CF7DA4"/>
    <w:rsid w:val="00D002B6"/>
    <w:rsid w:val="00D057E4"/>
    <w:rsid w:val="00D10F87"/>
    <w:rsid w:val="00D11884"/>
    <w:rsid w:val="00D134C4"/>
    <w:rsid w:val="00D1363A"/>
    <w:rsid w:val="00D142E5"/>
    <w:rsid w:val="00D1484D"/>
    <w:rsid w:val="00D1513B"/>
    <w:rsid w:val="00D17343"/>
    <w:rsid w:val="00D22FAA"/>
    <w:rsid w:val="00D23711"/>
    <w:rsid w:val="00D25479"/>
    <w:rsid w:val="00D30FBB"/>
    <w:rsid w:val="00D352CD"/>
    <w:rsid w:val="00D36EF7"/>
    <w:rsid w:val="00D401C9"/>
    <w:rsid w:val="00D4728D"/>
    <w:rsid w:val="00D5418B"/>
    <w:rsid w:val="00D558B3"/>
    <w:rsid w:val="00D5676E"/>
    <w:rsid w:val="00D570F2"/>
    <w:rsid w:val="00D64B44"/>
    <w:rsid w:val="00D67961"/>
    <w:rsid w:val="00D716FA"/>
    <w:rsid w:val="00D71EB1"/>
    <w:rsid w:val="00D72818"/>
    <w:rsid w:val="00D7345C"/>
    <w:rsid w:val="00D758EE"/>
    <w:rsid w:val="00D75F8B"/>
    <w:rsid w:val="00D767D3"/>
    <w:rsid w:val="00D767F1"/>
    <w:rsid w:val="00D77E0A"/>
    <w:rsid w:val="00D81768"/>
    <w:rsid w:val="00D832C8"/>
    <w:rsid w:val="00D8432E"/>
    <w:rsid w:val="00D84B96"/>
    <w:rsid w:val="00D851D3"/>
    <w:rsid w:val="00D8598A"/>
    <w:rsid w:val="00D91365"/>
    <w:rsid w:val="00D91CA3"/>
    <w:rsid w:val="00D92824"/>
    <w:rsid w:val="00D9303D"/>
    <w:rsid w:val="00D94700"/>
    <w:rsid w:val="00D96E5D"/>
    <w:rsid w:val="00DA07C0"/>
    <w:rsid w:val="00DA7447"/>
    <w:rsid w:val="00DB088E"/>
    <w:rsid w:val="00DB0CEF"/>
    <w:rsid w:val="00DB1860"/>
    <w:rsid w:val="00DB6893"/>
    <w:rsid w:val="00DB7B7B"/>
    <w:rsid w:val="00DC08F9"/>
    <w:rsid w:val="00DC0BD1"/>
    <w:rsid w:val="00DC1332"/>
    <w:rsid w:val="00DC48B4"/>
    <w:rsid w:val="00DC595E"/>
    <w:rsid w:val="00DD19D1"/>
    <w:rsid w:val="00DD1FDC"/>
    <w:rsid w:val="00DD2585"/>
    <w:rsid w:val="00DD5FBD"/>
    <w:rsid w:val="00DD740C"/>
    <w:rsid w:val="00DD779B"/>
    <w:rsid w:val="00DE1957"/>
    <w:rsid w:val="00DE460C"/>
    <w:rsid w:val="00DE4B16"/>
    <w:rsid w:val="00DE53CE"/>
    <w:rsid w:val="00DE53F0"/>
    <w:rsid w:val="00DF1057"/>
    <w:rsid w:val="00DF188F"/>
    <w:rsid w:val="00DF2341"/>
    <w:rsid w:val="00DF585A"/>
    <w:rsid w:val="00DF5B41"/>
    <w:rsid w:val="00DF5C30"/>
    <w:rsid w:val="00DF7D00"/>
    <w:rsid w:val="00E00475"/>
    <w:rsid w:val="00E014F1"/>
    <w:rsid w:val="00E0244F"/>
    <w:rsid w:val="00E046BA"/>
    <w:rsid w:val="00E05138"/>
    <w:rsid w:val="00E05409"/>
    <w:rsid w:val="00E1096F"/>
    <w:rsid w:val="00E10BBD"/>
    <w:rsid w:val="00E11C90"/>
    <w:rsid w:val="00E13478"/>
    <w:rsid w:val="00E21284"/>
    <w:rsid w:val="00E23245"/>
    <w:rsid w:val="00E23894"/>
    <w:rsid w:val="00E24477"/>
    <w:rsid w:val="00E266A8"/>
    <w:rsid w:val="00E32F3A"/>
    <w:rsid w:val="00E35682"/>
    <w:rsid w:val="00E36EF8"/>
    <w:rsid w:val="00E4030D"/>
    <w:rsid w:val="00E42E01"/>
    <w:rsid w:val="00E4382F"/>
    <w:rsid w:val="00E43B5F"/>
    <w:rsid w:val="00E472CE"/>
    <w:rsid w:val="00E520B6"/>
    <w:rsid w:val="00E54157"/>
    <w:rsid w:val="00E57C9A"/>
    <w:rsid w:val="00E601BD"/>
    <w:rsid w:val="00E615C7"/>
    <w:rsid w:val="00E6329D"/>
    <w:rsid w:val="00E664FF"/>
    <w:rsid w:val="00E6683C"/>
    <w:rsid w:val="00E7405E"/>
    <w:rsid w:val="00E77FA9"/>
    <w:rsid w:val="00E807C2"/>
    <w:rsid w:val="00E82A3A"/>
    <w:rsid w:val="00E82DBE"/>
    <w:rsid w:val="00E84C2B"/>
    <w:rsid w:val="00E85258"/>
    <w:rsid w:val="00E87B53"/>
    <w:rsid w:val="00E922D3"/>
    <w:rsid w:val="00E92ACD"/>
    <w:rsid w:val="00E952DB"/>
    <w:rsid w:val="00E95A7F"/>
    <w:rsid w:val="00E9730D"/>
    <w:rsid w:val="00EA04A3"/>
    <w:rsid w:val="00EA0A90"/>
    <w:rsid w:val="00EA367C"/>
    <w:rsid w:val="00EA4007"/>
    <w:rsid w:val="00EB4B48"/>
    <w:rsid w:val="00EB5EB4"/>
    <w:rsid w:val="00EB6151"/>
    <w:rsid w:val="00EC01EA"/>
    <w:rsid w:val="00EC5FA3"/>
    <w:rsid w:val="00ED0123"/>
    <w:rsid w:val="00ED0D70"/>
    <w:rsid w:val="00EE1AD9"/>
    <w:rsid w:val="00EE2B44"/>
    <w:rsid w:val="00EE5376"/>
    <w:rsid w:val="00EE7460"/>
    <w:rsid w:val="00EF02B7"/>
    <w:rsid w:val="00EF1120"/>
    <w:rsid w:val="00EF2050"/>
    <w:rsid w:val="00EF2CC1"/>
    <w:rsid w:val="00EF310C"/>
    <w:rsid w:val="00EF3EB0"/>
    <w:rsid w:val="00EF54F4"/>
    <w:rsid w:val="00EF7579"/>
    <w:rsid w:val="00F003A7"/>
    <w:rsid w:val="00F00785"/>
    <w:rsid w:val="00F01F4E"/>
    <w:rsid w:val="00F0273C"/>
    <w:rsid w:val="00F02D4F"/>
    <w:rsid w:val="00F03B86"/>
    <w:rsid w:val="00F04874"/>
    <w:rsid w:val="00F0745B"/>
    <w:rsid w:val="00F15E46"/>
    <w:rsid w:val="00F224B2"/>
    <w:rsid w:val="00F22BB8"/>
    <w:rsid w:val="00F25B03"/>
    <w:rsid w:val="00F34B4E"/>
    <w:rsid w:val="00F350F3"/>
    <w:rsid w:val="00F35596"/>
    <w:rsid w:val="00F42772"/>
    <w:rsid w:val="00F46116"/>
    <w:rsid w:val="00F528D4"/>
    <w:rsid w:val="00F52B04"/>
    <w:rsid w:val="00F55147"/>
    <w:rsid w:val="00F57A9A"/>
    <w:rsid w:val="00F57E00"/>
    <w:rsid w:val="00F63526"/>
    <w:rsid w:val="00F63D65"/>
    <w:rsid w:val="00F659D1"/>
    <w:rsid w:val="00F67E84"/>
    <w:rsid w:val="00F7116A"/>
    <w:rsid w:val="00F72516"/>
    <w:rsid w:val="00F73A48"/>
    <w:rsid w:val="00F741C6"/>
    <w:rsid w:val="00F74377"/>
    <w:rsid w:val="00F74981"/>
    <w:rsid w:val="00F762AF"/>
    <w:rsid w:val="00F76AD3"/>
    <w:rsid w:val="00F76B7C"/>
    <w:rsid w:val="00F77B8A"/>
    <w:rsid w:val="00F81218"/>
    <w:rsid w:val="00F8146D"/>
    <w:rsid w:val="00F81F4E"/>
    <w:rsid w:val="00F8307D"/>
    <w:rsid w:val="00F835B1"/>
    <w:rsid w:val="00F87AD1"/>
    <w:rsid w:val="00F87D83"/>
    <w:rsid w:val="00F90D6E"/>
    <w:rsid w:val="00F911E3"/>
    <w:rsid w:val="00F91D76"/>
    <w:rsid w:val="00F929E0"/>
    <w:rsid w:val="00F97385"/>
    <w:rsid w:val="00FA3370"/>
    <w:rsid w:val="00FA3444"/>
    <w:rsid w:val="00FA4186"/>
    <w:rsid w:val="00FA49E5"/>
    <w:rsid w:val="00FA64C1"/>
    <w:rsid w:val="00FB11E9"/>
    <w:rsid w:val="00FB4F06"/>
    <w:rsid w:val="00FB5D8F"/>
    <w:rsid w:val="00FB692E"/>
    <w:rsid w:val="00FB795A"/>
    <w:rsid w:val="00FC27D8"/>
    <w:rsid w:val="00FC5F8E"/>
    <w:rsid w:val="00FD5BA2"/>
    <w:rsid w:val="00FD729C"/>
    <w:rsid w:val="00FE084C"/>
    <w:rsid w:val="00FE1890"/>
    <w:rsid w:val="00FE1970"/>
    <w:rsid w:val="00FE4631"/>
    <w:rsid w:val="00FE66A5"/>
    <w:rsid w:val="00FE76A0"/>
    <w:rsid w:val="00FE7E7A"/>
    <w:rsid w:val="00FF51E5"/>
    <w:rsid w:val="00FF5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none [3212]" strokecolor="none [3213]">
      <v:fill color="none [3212]"/>
      <v:stroke color="none [3213]"/>
      <o:colormru v:ext="edit" colors="black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Subtitle" w:qFormat="1"/>
    <w:lsdException w:name="Hyperlink" w:uiPriority="99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ali">
    <w:name w:val="Normal"/>
    <w:qFormat/>
    <w:rsid w:val="0001660D"/>
    <w:pPr>
      <w:tabs>
        <w:tab w:val="left" w:pos="400"/>
      </w:tabs>
      <w:spacing w:before="120" w:after="120"/>
      <w:jc w:val="both"/>
    </w:pPr>
    <w:rPr>
      <w:color w:val="000000"/>
      <w:sz w:val="24"/>
      <w:szCs w:val="24"/>
    </w:rPr>
  </w:style>
  <w:style w:type="paragraph" w:styleId="Otsikko1">
    <w:name w:val="heading 1"/>
    <w:basedOn w:val="Normaali"/>
    <w:next w:val="Normaali"/>
    <w:link w:val="Otsikko1Char"/>
    <w:autoRedefine/>
    <w:qFormat/>
    <w:rsid w:val="00B815B5"/>
    <w:pPr>
      <w:keepNext/>
      <w:numPr>
        <w:numId w:val="1"/>
      </w:numPr>
      <w:shd w:val="clear" w:color="auto" w:fill="E0E0E0"/>
      <w:spacing w:before="360"/>
      <w:jc w:val="left"/>
      <w:outlineLvl w:val="0"/>
    </w:pPr>
    <w:rPr>
      <w:rFonts w:ascii="Arial" w:hAnsi="Arial" w:cs="Arial"/>
      <w:b/>
      <w:bCs/>
      <w:kern w:val="32"/>
      <w:sz w:val="36"/>
      <w:szCs w:val="32"/>
    </w:rPr>
  </w:style>
  <w:style w:type="paragraph" w:styleId="Otsikko2">
    <w:name w:val="heading 2"/>
    <w:basedOn w:val="Normaali"/>
    <w:next w:val="Normaali"/>
    <w:autoRedefine/>
    <w:qFormat/>
    <w:rsid w:val="00B526D0"/>
    <w:pPr>
      <w:keepNext/>
      <w:tabs>
        <w:tab w:val="left" w:pos="426"/>
      </w:tabs>
      <w:spacing w:before="360"/>
      <w:jc w:val="left"/>
      <w:outlineLvl w:val="1"/>
    </w:pPr>
    <w:rPr>
      <w:rFonts w:ascii="Arial" w:hAnsi="Arial" w:cs="Arial"/>
      <w:b/>
      <w:bCs/>
      <w:iCs/>
      <w:sz w:val="32"/>
      <w:szCs w:val="28"/>
    </w:rPr>
  </w:style>
  <w:style w:type="paragraph" w:styleId="Otsikko3">
    <w:name w:val="heading 3"/>
    <w:basedOn w:val="Normaali"/>
    <w:next w:val="Normaali"/>
    <w:qFormat/>
    <w:rsid w:val="008C2371"/>
    <w:pPr>
      <w:keepNext/>
      <w:tabs>
        <w:tab w:val="left" w:pos="0"/>
      </w:tabs>
      <w:spacing w:before="360"/>
      <w:jc w:val="left"/>
      <w:outlineLvl w:val="2"/>
    </w:pPr>
    <w:rPr>
      <w:rFonts w:ascii="Arial" w:hAnsi="Arial" w:cs="Arial"/>
      <w:b/>
      <w:bCs/>
      <w:sz w:val="28"/>
      <w:szCs w:val="26"/>
    </w:rPr>
  </w:style>
  <w:style w:type="paragraph" w:styleId="Otsikko4">
    <w:name w:val="heading 4"/>
    <w:basedOn w:val="Otsikko3"/>
    <w:next w:val="Normaali"/>
    <w:qFormat/>
    <w:rsid w:val="00C96083"/>
    <w:pPr>
      <w:numPr>
        <w:ilvl w:val="3"/>
        <w:numId w:val="1"/>
      </w:numPr>
      <w:outlineLvl w:val="3"/>
    </w:pPr>
    <w:rPr>
      <w:bCs w:val="0"/>
      <w:sz w:val="24"/>
      <w:szCs w:val="28"/>
    </w:rPr>
  </w:style>
  <w:style w:type="paragraph" w:styleId="Otsikko5">
    <w:name w:val="heading 5"/>
    <w:basedOn w:val="Normaali"/>
    <w:next w:val="Normaali"/>
    <w:qFormat/>
    <w:rsid w:val="00DD19D1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tsikko6">
    <w:name w:val="heading 6"/>
    <w:basedOn w:val="Normaali"/>
    <w:next w:val="Normaali"/>
    <w:qFormat/>
    <w:rsid w:val="00DD19D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Otsikko7">
    <w:name w:val="heading 7"/>
    <w:basedOn w:val="Normaali"/>
    <w:next w:val="Normaali"/>
    <w:qFormat/>
    <w:rsid w:val="00DD19D1"/>
    <w:pPr>
      <w:numPr>
        <w:ilvl w:val="6"/>
        <w:numId w:val="1"/>
      </w:numPr>
      <w:spacing w:before="240" w:after="60"/>
      <w:outlineLvl w:val="6"/>
    </w:pPr>
  </w:style>
  <w:style w:type="paragraph" w:styleId="Otsikko8">
    <w:name w:val="heading 8"/>
    <w:basedOn w:val="Normaali"/>
    <w:next w:val="Normaali"/>
    <w:rsid w:val="00DD19D1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Otsikko9">
    <w:name w:val="heading 9"/>
    <w:basedOn w:val="Normaali"/>
    <w:next w:val="Normaali"/>
    <w:rsid w:val="00DD19D1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Pienettekstit">
    <w:name w:val="Pienet tekstit"/>
    <w:basedOn w:val="Normaali"/>
    <w:rsid w:val="001E1F39"/>
    <w:rPr>
      <w:sz w:val="20"/>
    </w:rPr>
  </w:style>
  <w:style w:type="paragraph" w:customStyle="1" w:styleId="Etusivuntuotenimi">
    <w:name w:val="Etusivun tuotenimi"/>
    <w:rsid w:val="00971CBF"/>
    <w:pPr>
      <w:spacing w:before="240" w:after="360"/>
      <w:jc w:val="center"/>
    </w:pPr>
    <w:rPr>
      <w:rFonts w:ascii="Arial" w:hAnsi="Arial"/>
      <w:b/>
      <w:caps/>
      <w:color w:val="000000"/>
      <w:sz w:val="56"/>
      <w:szCs w:val="24"/>
    </w:rPr>
  </w:style>
  <w:style w:type="paragraph" w:customStyle="1" w:styleId="Etusivunotsikko">
    <w:name w:val="Etusivun otsikko"/>
    <w:aliases w:val="tuotenimi"/>
    <w:basedOn w:val="Normaali"/>
    <w:rsid w:val="00971CBF"/>
    <w:pPr>
      <w:jc w:val="center"/>
    </w:pPr>
    <w:rPr>
      <w:rFonts w:ascii="Arial" w:hAnsi="Arial"/>
      <w:b/>
      <w:caps/>
      <w:sz w:val="36"/>
    </w:rPr>
  </w:style>
  <w:style w:type="paragraph" w:styleId="Alatunniste">
    <w:name w:val="footer"/>
    <w:basedOn w:val="Normaali"/>
    <w:link w:val="AlatunnisteChar"/>
    <w:uiPriority w:val="99"/>
    <w:rsid w:val="00971CBF"/>
    <w:pPr>
      <w:tabs>
        <w:tab w:val="clear" w:pos="400"/>
        <w:tab w:val="center" w:pos="4819"/>
        <w:tab w:val="right" w:pos="9638"/>
      </w:tabs>
    </w:pPr>
  </w:style>
  <w:style w:type="character" w:styleId="Sivunumero">
    <w:name w:val="page number"/>
    <w:basedOn w:val="Kappaleenoletusfontti"/>
    <w:rsid w:val="00971CBF"/>
  </w:style>
  <w:style w:type="character" w:styleId="Hyperlinkki">
    <w:name w:val="Hyperlink"/>
    <w:basedOn w:val="Kappaleenoletusfontti"/>
    <w:uiPriority w:val="99"/>
    <w:rsid w:val="00A926BE"/>
    <w:rPr>
      <w:color w:val="0000FF"/>
      <w:u w:val="single"/>
    </w:rPr>
  </w:style>
  <w:style w:type="paragraph" w:styleId="Sisluet1">
    <w:name w:val="toc 1"/>
    <w:basedOn w:val="Normaali"/>
    <w:next w:val="Normaali"/>
    <w:autoRedefine/>
    <w:uiPriority w:val="39"/>
    <w:rsid w:val="009710AF"/>
    <w:pPr>
      <w:tabs>
        <w:tab w:val="clear" w:pos="400"/>
        <w:tab w:val="left" w:pos="880"/>
        <w:tab w:val="right" w:leader="dot" w:pos="4455"/>
      </w:tabs>
      <w:spacing w:before="240"/>
    </w:pPr>
    <w:rPr>
      <w:rFonts w:ascii="Arial" w:hAnsi="Arial"/>
      <w:b/>
      <w:sz w:val="22"/>
    </w:rPr>
  </w:style>
  <w:style w:type="paragraph" w:styleId="Sisluet2">
    <w:name w:val="toc 2"/>
    <w:basedOn w:val="Normaali"/>
    <w:next w:val="Normaali"/>
    <w:uiPriority w:val="39"/>
    <w:rsid w:val="005661C2"/>
    <w:pPr>
      <w:tabs>
        <w:tab w:val="clear" w:pos="400"/>
      </w:tabs>
      <w:ind w:left="1304" w:firstLine="100"/>
    </w:pPr>
    <w:rPr>
      <w:rFonts w:ascii="Arial" w:hAnsi="Arial"/>
      <w:sz w:val="16"/>
    </w:rPr>
  </w:style>
  <w:style w:type="paragraph" w:styleId="Sisluet3">
    <w:name w:val="toc 3"/>
    <w:basedOn w:val="Normaali"/>
    <w:next w:val="Normaali"/>
    <w:autoRedefine/>
    <w:uiPriority w:val="39"/>
    <w:rsid w:val="004D0679"/>
    <w:pPr>
      <w:tabs>
        <w:tab w:val="clear" w:pos="400"/>
        <w:tab w:val="left" w:pos="960"/>
        <w:tab w:val="right" w:leader="dot" w:pos="4455"/>
      </w:tabs>
      <w:spacing w:before="0" w:after="0"/>
      <w:ind w:firstLine="140"/>
      <w:jc w:val="left"/>
    </w:pPr>
    <w:rPr>
      <w:rFonts w:ascii="Arial" w:hAnsi="Arial"/>
      <w:sz w:val="20"/>
    </w:rPr>
  </w:style>
  <w:style w:type="paragraph" w:styleId="Sisluet4">
    <w:name w:val="toc 4"/>
    <w:basedOn w:val="Normaali"/>
    <w:next w:val="Normaali"/>
    <w:autoRedefine/>
    <w:uiPriority w:val="39"/>
    <w:rsid w:val="004D0679"/>
    <w:pPr>
      <w:tabs>
        <w:tab w:val="clear" w:pos="400"/>
      </w:tabs>
      <w:spacing w:before="0" w:after="0"/>
      <w:ind w:firstLine="180"/>
    </w:pPr>
    <w:rPr>
      <w:rFonts w:ascii="Arial" w:hAnsi="Arial"/>
      <w:sz w:val="20"/>
    </w:rPr>
  </w:style>
  <w:style w:type="paragraph" w:styleId="Luettelo">
    <w:name w:val="List"/>
    <w:basedOn w:val="Normaali"/>
    <w:rsid w:val="008968CC"/>
    <w:pPr>
      <w:numPr>
        <w:numId w:val="2"/>
      </w:numPr>
      <w:spacing w:before="0" w:after="0"/>
      <w:jc w:val="left"/>
    </w:pPr>
    <w:rPr>
      <w:sz w:val="22"/>
    </w:rPr>
  </w:style>
  <w:style w:type="character" w:customStyle="1" w:styleId="LeiptekstiChar">
    <w:name w:val="Leipäteksti Char"/>
    <w:basedOn w:val="Kappaleenoletusfontti"/>
    <w:link w:val="Leipteksti"/>
    <w:rsid w:val="00146509"/>
    <w:rPr>
      <w:color w:val="000000"/>
      <w:sz w:val="22"/>
      <w:szCs w:val="24"/>
      <w:lang w:val="fi-FI" w:eastAsia="fi-FI" w:bidi="ar-SA"/>
    </w:rPr>
  </w:style>
  <w:style w:type="character" w:customStyle="1" w:styleId="LeiptekstiBoldChar">
    <w:name w:val="Leipäteksti Bold Char"/>
    <w:basedOn w:val="LeiptekstiChar"/>
    <w:link w:val="LeiptekstiBold"/>
    <w:rsid w:val="00E24477"/>
    <w:rPr>
      <w:b/>
      <w:color w:val="000000"/>
      <w:sz w:val="22"/>
      <w:szCs w:val="24"/>
      <w:lang w:val="fi-FI" w:eastAsia="fi-FI" w:bidi="ar-SA"/>
    </w:rPr>
  </w:style>
  <w:style w:type="table" w:styleId="TaulukkoRuudukko1">
    <w:name w:val="Table Grid 1"/>
    <w:basedOn w:val="Normaalitaulukko"/>
    <w:rsid w:val="00945777"/>
    <w:pPr>
      <w:tabs>
        <w:tab w:val="left" w:pos="400"/>
      </w:tabs>
      <w:jc w:val="center"/>
    </w:pPr>
    <w:rPr>
      <w:rFonts w:ascii="Arial" w:hAnsi="Arial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vAlign w:val="center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uettelo2">
    <w:name w:val="List 2"/>
    <w:basedOn w:val="Normaali"/>
    <w:rsid w:val="00DF5B41"/>
    <w:pPr>
      <w:numPr>
        <w:numId w:val="3"/>
      </w:numPr>
      <w:tabs>
        <w:tab w:val="clear" w:pos="400"/>
      </w:tabs>
      <w:spacing w:before="0" w:after="0"/>
    </w:pPr>
    <w:rPr>
      <w:sz w:val="22"/>
    </w:rPr>
  </w:style>
  <w:style w:type="paragraph" w:styleId="Kuvanotsikko">
    <w:name w:val="caption"/>
    <w:basedOn w:val="Normaali"/>
    <w:next w:val="Normaali"/>
    <w:qFormat/>
    <w:rsid w:val="006B3800"/>
    <w:pPr>
      <w:tabs>
        <w:tab w:val="clear" w:pos="400"/>
      </w:tabs>
      <w:spacing w:before="0" w:after="0"/>
      <w:jc w:val="left"/>
    </w:pPr>
    <w:rPr>
      <w:b/>
      <w:bCs/>
      <w:color w:val="auto"/>
      <w:sz w:val="20"/>
      <w:szCs w:val="20"/>
    </w:rPr>
  </w:style>
  <w:style w:type="numbering" w:styleId="111111">
    <w:name w:val="Outline List 2"/>
    <w:basedOn w:val="Eiluetteloa"/>
    <w:rsid w:val="00576C79"/>
    <w:pPr>
      <w:numPr>
        <w:numId w:val="4"/>
      </w:numPr>
    </w:pPr>
  </w:style>
  <w:style w:type="paragraph" w:styleId="Leipteksti">
    <w:name w:val="Body Text"/>
    <w:basedOn w:val="Normaali"/>
    <w:link w:val="LeiptekstiChar"/>
    <w:rsid w:val="00146509"/>
    <w:pPr>
      <w:spacing w:after="0"/>
    </w:pPr>
    <w:rPr>
      <w:sz w:val="22"/>
    </w:rPr>
  </w:style>
  <w:style w:type="paragraph" w:customStyle="1" w:styleId="LeiptekstiBold">
    <w:name w:val="Leipäteksti Bold"/>
    <w:basedOn w:val="Leipteksti"/>
    <w:link w:val="LeiptekstiBoldChar"/>
    <w:rsid w:val="00E24477"/>
    <w:rPr>
      <w:b/>
    </w:rPr>
  </w:style>
  <w:style w:type="table" w:styleId="TaulukkoModerni">
    <w:name w:val="Table Contemporary"/>
    <w:basedOn w:val="Normaalitaulukko"/>
    <w:rsid w:val="00B021D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Otsikko1Char">
    <w:name w:val="Otsikko 1 Char"/>
    <w:basedOn w:val="Kappaleenoletusfontti"/>
    <w:link w:val="Otsikko1"/>
    <w:rsid w:val="00B815B5"/>
    <w:rPr>
      <w:rFonts w:ascii="Arial" w:hAnsi="Arial" w:cs="Arial"/>
      <w:b/>
      <w:bCs/>
      <w:color w:val="000000"/>
      <w:kern w:val="32"/>
      <w:sz w:val="36"/>
      <w:szCs w:val="32"/>
      <w:shd w:val="clear" w:color="auto" w:fill="E0E0E0"/>
    </w:rPr>
  </w:style>
  <w:style w:type="table" w:styleId="TaulukkoRuudukko">
    <w:name w:val="Table Grid"/>
    <w:basedOn w:val="Normaalitaulukko"/>
    <w:rsid w:val="006A2909"/>
    <w:pPr>
      <w:tabs>
        <w:tab w:val="left" w:pos="400"/>
      </w:tabs>
      <w:spacing w:before="120"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Yltunniste">
    <w:name w:val="header"/>
    <w:basedOn w:val="Normaali"/>
    <w:rsid w:val="0032437C"/>
    <w:pPr>
      <w:tabs>
        <w:tab w:val="clear" w:pos="400"/>
        <w:tab w:val="center" w:pos="4819"/>
        <w:tab w:val="right" w:pos="9638"/>
      </w:tabs>
    </w:pPr>
  </w:style>
  <w:style w:type="paragraph" w:styleId="Seliteteksti">
    <w:name w:val="Balloon Text"/>
    <w:basedOn w:val="Normaali"/>
    <w:link w:val="SelitetekstiChar"/>
    <w:rsid w:val="0054586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rsid w:val="0054586B"/>
    <w:rPr>
      <w:rFonts w:ascii="Tahoma" w:hAnsi="Tahoma" w:cs="Tahoma"/>
      <w:color w:val="000000"/>
      <w:sz w:val="16"/>
      <w:szCs w:val="16"/>
    </w:rPr>
  </w:style>
  <w:style w:type="paragraph" w:styleId="Luettelokappale">
    <w:name w:val="List Paragraph"/>
    <w:basedOn w:val="Normaali"/>
    <w:uiPriority w:val="34"/>
    <w:rsid w:val="0054586B"/>
    <w:pPr>
      <w:ind w:left="720"/>
      <w:contextualSpacing/>
    </w:pPr>
  </w:style>
  <w:style w:type="character" w:styleId="Kirjannimike">
    <w:name w:val="Book Title"/>
    <w:basedOn w:val="Kappaleenoletusfontti"/>
    <w:uiPriority w:val="33"/>
    <w:rsid w:val="008C2371"/>
    <w:rPr>
      <w:b/>
      <w:bCs/>
      <w:smallCaps/>
      <w:spacing w:val="5"/>
    </w:rPr>
  </w:style>
  <w:style w:type="character" w:styleId="Hienovarainenviittaus">
    <w:name w:val="Subtle Reference"/>
    <w:basedOn w:val="Kappaleenoletusfontti"/>
    <w:uiPriority w:val="31"/>
    <w:rsid w:val="008C2371"/>
    <w:rPr>
      <w:smallCaps/>
      <w:color w:val="C0504D" w:themeColor="accent2"/>
      <w:u w:val="single"/>
    </w:rPr>
  </w:style>
  <w:style w:type="character" w:styleId="Kommentinviite">
    <w:name w:val="annotation reference"/>
    <w:basedOn w:val="Kappaleenoletusfontti"/>
    <w:rsid w:val="00B01A2E"/>
    <w:rPr>
      <w:sz w:val="16"/>
      <w:szCs w:val="16"/>
    </w:rPr>
  </w:style>
  <w:style w:type="paragraph" w:styleId="Kommentinteksti">
    <w:name w:val="annotation text"/>
    <w:basedOn w:val="Normaali"/>
    <w:link w:val="KommentintekstiChar"/>
    <w:rsid w:val="00B01A2E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rsid w:val="00B01A2E"/>
    <w:rPr>
      <w:color w:val="000000"/>
    </w:rPr>
  </w:style>
  <w:style w:type="paragraph" w:styleId="Kommentinotsikko">
    <w:name w:val="annotation subject"/>
    <w:basedOn w:val="Kommentinteksti"/>
    <w:next w:val="Kommentinteksti"/>
    <w:link w:val="KommentinotsikkoChar"/>
    <w:rsid w:val="00B01A2E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rsid w:val="00B01A2E"/>
    <w:rPr>
      <w:b/>
      <w:bCs/>
      <w:color w:val="000000"/>
    </w:rPr>
  </w:style>
  <w:style w:type="character" w:customStyle="1" w:styleId="AlatunnisteChar">
    <w:name w:val="Alatunniste Char"/>
    <w:basedOn w:val="Kappaleenoletusfontti"/>
    <w:link w:val="Alatunniste"/>
    <w:uiPriority w:val="99"/>
    <w:rsid w:val="00E87B53"/>
    <w:rPr>
      <w:color w:val="000000"/>
      <w:sz w:val="24"/>
      <w:szCs w:val="24"/>
    </w:rPr>
  </w:style>
  <w:style w:type="paragraph" w:styleId="NormaaliWWW">
    <w:name w:val="Normal (Web)"/>
    <w:basedOn w:val="Normaali"/>
    <w:uiPriority w:val="99"/>
    <w:unhideWhenUsed/>
    <w:rsid w:val="000F5D10"/>
    <w:pPr>
      <w:tabs>
        <w:tab w:val="clear" w:pos="400"/>
      </w:tabs>
      <w:spacing w:before="100" w:beforeAutospacing="1" w:after="100" w:afterAutospacing="1"/>
      <w:jc w:val="left"/>
    </w:pPr>
    <w:rPr>
      <w:color w:val="auto"/>
    </w:rPr>
  </w:style>
  <w:style w:type="character" w:styleId="Paikkamerkkiteksti">
    <w:name w:val="Placeholder Text"/>
    <w:basedOn w:val="Kappaleenoletusfontti"/>
    <w:uiPriority w:val="99"/>
    <w:semiHidden/>
    <w:rsid w:val="00E922D3"/>
    <w:rPr>
      <w:color w:val="808080"/>
    </w:rPr>
  </w:style>
  <w:style w:type="table" w:styleId="Taulukko3-ulottvaikutelma3">
    <w:name w:val="Table 3D effects 3"/>
    <w:basedOn w:val="Normaalitaulukko"/>
    <w:rsid w:val="005C3B0E"/>
    <w:pPr>
      <w:tabs>
        <w:tab w:val="left" w:pos="400"/>
      </w:tabs>
      <w:spacing w:before="120" w:after="12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isluet5">
    <w:name w:val="toc 5"/>
    <w:basedOn w:val="Normaali"/>
    <w:next w:val="Normaali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88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Sisluet6">
    <w:name w:val="toc 6"/>
    <w:basedOn w:val="Normaali"/>
    <w:next w:val="Normaali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110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Sisluet7">
    <w:name w:val="toc 7"/>
    <w:basedOn w:val="Normaali"/>
    <w:next w:val="Normaali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132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Sisluet8">
    <w:name w:val="toc 8"/>
    <w:basedOn w:val="Normaali"/>
    <w:next w:val="Normaali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154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Sisluet9">
    <w:name w:val="toc 9"/>
    <w:basedOn w:val="Normaali"/>
    <w:next w:val="Normaali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176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Subtitle" w:qFormat="1"/>
    <w:lsdException w:name="Hyperlink" w:uiPriority="99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ali">
    <w:name w:val="Normal"/>
    <w:qFormat/>
    <w:rsid w:val="0001660D"/>
    <w:pPr>
      <w:tabs>
        <w:tab w:val="left" w:pos="400"/>
      </w:tabs>
      <w:spacing w:before="120" w:after="120"/>
      <w:jc w:val="both"/>
    </w:pPr>
    <w:rPr>
      <w:color w:val="000000"/>
      <w:sz w:val="24"/>
      <w:szCs w:val="24"/>
    </w:rPr>
  </w:style>
  <w:style w:type="paragraph" w:styleId="Otsikko1">
    <w:name w:val="heading 1"/>
    <w:basedOn w:val="Normaali"/>
    <w:next w:val="Normaali"/>
    <w:link w:val="Otsikko1Char"/>
    <w:autoRedefine/>
    <w:qFormat/>
    <w:rsid w:val="00B815B5"/>
    <w:pPr>
      <w:keepNext/>
      <w:numPr>
        <w:numId w:val="1"/>
      </w:numPr>
      <w:shd w:val="clear" w:color="auto" w:fill="E0E0E0"/>
      <w:spacing w:before="360"/>
      <w:jc w:val="left"/>
      <w:outlineLvl w:val="0"/>
    </w:pPr>
    <w:rPr>
      <w:rFonts w:ascii="Arial" w:hAnsi="Arial" w:cs="Arial"/>
      <w:b/>
      <w:bCs/>
      <w:kern w:val="32"/>
      <w:sz w:val="36"/>
      <w:szCs w:val="32"/>
    </w:rPr>
  </w:style>
  <w:style w:type="paragraph" w:styleId="Otsikko2">
    <w:name w:val="heading 2"/>
    <w:basedOn w:val="Normaali"/>
    <w:next w:val="Normaali"/>
    <w:autoRedefine/>
    <w:qFormat/>
    <w:rsid w:val="00B526D0"/>
    <w:pPr>
      <w:keepNext/>
      <w:tabs>
        <w:tab w:val="left" w:pos="426"/>
      </w:tabs>
      <w:spacing w:before="360"/>
      <w:jc w:val="left"/>
      <w:outlineLvl w:val="1"/>
    </w:pPr>
    <w:rPr>
      <w:rFonts w:ascii="Arial" w:hAnsi="Arial" w:cs="Arial"/>
      <w:b/>
      <w:bCs/>
      <w:iCs/>
      <w:sz w:val="32"/>
      <w:szCs w:val="28"/>
    </w:rPr>
  </w:style>
  <w:style w:type="paragraph" w:styleId="Otsikko3">
    <w:name w:val="heading 3"/>
    <w:basedOn w:val="Normaali"/>
    <w:next w:val="Normaali"/>
    <w:qFormat/>
    <w:rsid w:val="008C2371"/>
    <w:pPr>
      <w:keepNext/>
      <w:tabs>
        <w:tab w:val="left" w:pos="0"/>
      </w:tabs>
      <w:spacing w:before="360"/>
      <w:jc w:val="left"/>
      <w:outlineLvl w:val="2"/>
    </w:pPr>
    <w:rPr>
      <w:rFonts w:ascii="Arial" w:hAnsi="Arial" w:cs="Arial"/>
      <w:b/>
      <w:bCs/>
      <w:sz w:val="28"/>
      <w:szCs w:val="26"/>
    </w:rPr>
  </w:style>
  <w:style w:type="paragraph" w:styleId="Otsikko4">
    <w:name w:val="heading 4"/>
    <w:basedOn w:val="Otsikko3"/>
    <w:next w:val="Normaali"/>
    <w:qFormat/>
    <w:rsid w:val="00C96083"/>
    <w:pPr>
      <w:numPr>
        <w:ilvl w:val="3"/>
        <w:numId w:val="1"/>
      </w:numPr>
      <w:outlineLvl w:val="3"/>
    </w:pPr>
    <w:rPr>
      <w:bCs w:val="0"/>
      <w:sz w:val="24"/>
      <w:szCs w:val="28"/>
    </w:rPr>
  </w:style>
  <w:style w:type="paragraph" w:styleId="Otsikko5">
    <w:name w:val="heading 5"/>
    <w:basedOn w:val="Normaali"/>
    <w:next w:val="Normaali"/>
    <w:qFormat/>
    <w:rsid w:val="00DD19D1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tsikko6">
    <w:name w:val="heading 6"/>
    <w:basedOn w:val="Normaali"/>
    <w:next w:val="Normaali"/>
    <w:qFormat/>
    <w:rsid w:val="00DD19D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Otsikko7">
    <w:name w:val="heading 7"/>
    <w:basedOn w:val="Normaali"/>
    <w:next w:val="Normaali"/>
    <w:qFormat/>
    <w:rsid w:val="00DD19D1"/>
    <w:pPr>
      <w:numPr>
        <w:ilvl w:val="6"/>
        <w:numId w:val="1"/>
      </w:numPr>
      <w:spacing w:before="240" w:after="60"/>
      <w:outlineLvl w:val="6"/>
    </w:pPr>
  </w:style>
  <w:style w:type="paragraph" w:styleId="Otsikko8">
    <w:name w:val="heading 8"/>
    <w:basedOn w:val="Normaali"/>
    <w:next w:val="Normaali"/>
    <w:rsid w:val="00DD19D1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Otsikko9">
    <w:name w:val="heading 9"/>
    <w:basedOn w:val="Normaali"/>
    <w:next w:val="Normaali"/>
    <w:rsid w:val="00DD19D1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Pienettekstit">
    <w:name w:val="Pienet tekstit"/>
    <w:basedOn w:val="Normaali"/>
    <w:rsid w:val="001E1F39"/>
    <w:rPr>
      <w:sz w:val="20"/>
    </w:rPr>
  </w:style>
  <w:style w:type="paragraph" w:customStyle="1" w:styleId="Etusivuntuotenimi">
    <w:name w:val="Etusivun tuotenimi"/>
    <w:rsid w:val="00971CBF"/>
    <w:pPr>
      <w:spacing w:before="240" w:after="360"/>
      <w:jc w:val="center"/>
    </w:pPr>
    <w:rPr>
      <w:rFonts w:ascii="Arial" w:hAnsi="Arial"/>
      <w:b/>
      <w:caps/>
      <w:color w:val="000000"/>
      <w:sz w:val="56"/>
      <w:szCs w:val="24"/>
    </w:rPr>
  </w:style>
  <w:style w:type="paragraph" w:customStyle="1" w:styleId="Etusivunotsikko">
    <w:name w:val="Etusivun otsikko"/>
    <w:aliases w:val="tuotenimi"/>
    <w:basedOn w:val="Normaali"/>
    <w:rsid w:val="00971CBF"/>
    <w:pPr>
      <w:jc w:val="center"/>
    </w:pPr>
    <w:rPr>
      <w:rFonts w:ascii="Arial" w:hAnsi="Arial"/>
      <w:b/>
      <w:caps/>
      <w:sz w:val="36"/>
    </w:rPr>
  </w:style>
  <w:style w:type="paragraph" w:styleId="Alatunniste">
    <w:name w:val="footer"/>
    <w:basedOn w:val="Normaali"/>
    <w:link w:val="AlatunnisteChar"/>
    <w:uiPriority w:val="99"/>
    <w:rsid w:val="00971CBF"/>
    <w:pPr>
      <w:tabs>
        <w:tab w:val="clear" w:pos="400"/>
        <w:tab w:val="center" w:pos="4819"/>
        <w:tab w:val="right" w:pos="9638"/>
      </w:tabs>
    </w:pPr>
  </w:style>
  <w:style w:type="character" w:styleId="Sivunumero">
    <w:name w:val="page number"/>
    <w:basedOn w:val="Kappaleenoletusfontti"/>
    <w:rsid w:val="00971CBF"/>
  </w:style>
  <w:style w:type="character" w:styleId="Hyperlinkki">
    <w:name w:val="Hyperlink"/>
    <w:basedOn w:val="Kappaleenoletusfontti"/>
    <w:uiPriority w:val="99"/>
    <w:rsid w:val="00A926BE"/>
    <w:rPr>
      <w:color w:val="0000FF"/>
      <w:u w:val="single"/>
    </w:rPr>
  </w:style>
  <w:style w:type="paragraph" w:styleId="Sisluet1">
    <w:name w:val="toc 1"/>
    <w:basedOn w:val="Normaali"/>
    <w:next w:val="Normaali"/>
    <w:autoRedefine/>
    <w:uiPriority w:val="39"/>
    <w:rsid w:val="009710AF"/>
    <w:pPr>
      <w:tabs>
        <w:tab w:val="clear" w:pos="400"/>
        <w:tab w:val="left" w:pos="880"/>
        <w:tab w:val="right" w:leader="dot" w:pos="4455"/>
      </w:tabs>
      <w:spacing w:before="240"/>
    </w:pPr>
    <w:rPr>
      <w:rFonts w:ascii="Arial" w:hAnsi="Arial"/>
      <w:b/>
      <w:sz w:val="22"/>
    </w:rPr>
  </w:style>
  <w:style w:type="paragraph" w:styleId="Sisluet2">
    <w:name w:val="toc 2"/>
    <w:basedOn w:val="Normaali"/>
    <w:next w:val="Normaali"/>
    <w:uiPriority w:val="39"/>
    <w:rsid w:val="005661C2"/>
    <w:pPr>
      <w:tabs>
        <w:tab w:val="clear" w:pos="400"/>
      </w:tabs>
      <w:ind w:left="1304" w:firstLine="100"/>
    </w:pPr>
    <w:rPr>
      <w:rFonts w:ascii="Arial" w:hAnsi="Arial"/>
      <w:sz w:val="16"/>
    </w:rPr>
  </w:style>
  <w:style w:type="paragraph" w:styleId="Sisluet3">
    <w:name w:val="toc 3"/>
    <w:basedOn w:val="Normaali"/>
    <w:next w:val="Normaali"/>
    <w:autoRedefine/>
    <w:uiPriority w:val="39"/>
    <w:rsid w:val="004D0679"/>
    <w:pPr>
      <w:tabs>
        <w:tab w:val="clear" w:pos="400"/>
        <w:tab w:val="left" w:pos="960"/>
        <w:tab w:val="right" w:leader="dot" w:pos="4455"/>
      </w:tabs>
      <w:spacing w:before="0" w:after="0"/>
      <w:ind w:firstLine="140"/>
      <w:jc w:val="left"/>
    </w:pPr>
    <w:rPr>
      <w:rFonts w:ascii="Arial" w:hAnsi="Arial"/>
      <w:sz w:val="20"/>
    </w:rPr>
  </w:style>
  <w:style w:type="paragraph" w:styleId="Sisluet4">
    <w:name w:val="toc 4"/>
    <w:basedOn w:val="Normaali"/>
    <w:next w:val="Normaali"/>
    <w:autoRedefine/>
    <w:uiPriority w:val="39"/>
    <w:rsid w:val="004D0679"/>
    <w:pPr>
      <w:tabs>
        <w:tab w:val="clear" w:pos="400"/>
      </w:tabs>
      <w:spacing w:before="0" w:after="0"/>
      <w:ind w:firstLine="180"/>
    </w:pPr>
    <w:rPr>
      <w:rFonts w:ascii="Arial" w:hAnsi="Arial"/>
      <w:sz w:val="20"/>
    </w:rPr>
  </w:style>
  <w:style w:type="paragraph" w:styleId="Luettelo">
    <w:name w:val="List"/>
    <w:basedOn w:val="Normaali"/>
    <w:rsid w:val="008968CC"/>
    <w:pPr>
      <w:numPr>
        <w:numId w:val="2"/>
      </w:numPr>
      <w:spacing w:before="0" w:after="0"/>
      <w:jc w:val="left"/>
    </w:pPr>
    <w:rPr>
      <w:sz w:val="22"/>
    </w:rPr>
  </w:style>
  <w:style w:type="character" w:customStyle="1" w:styleId="LeiptekstiChar">
    <w:name w:val="Leipäteksti Char"/>
    <w:basedOn w:val="Kappaleenoletusfontti"/>
    <w:link w:val="Leipteksti"/>
    <w:rsid w:val="00146509"/>
    <w:rPr>
      <w:color w:val="000000"/>
      <w:sz w:val="22"/>
      <w:szCs w:val="24"/>
      <w:lang w:val="fi-FI" w:eastAsia="fi-FI" w:bidi="ar-SA"/>
    </w:rPr>
  </w:style>
  <w:style w:type="character" w:customStyle="1" w:styleId="LeiptekstiBoldChar">
    <w:name w:val="Leipäteksti Bold Char"/>
    <w:basedOn w:val="LeiptekstiChar"/>
    <w:link w:val="LeiptekstiBold"/>
    <w:rsid w:val="00E24477"/>
    <w:rPr>
      <w:b/>
      <w:color w:val="000000"/>
      <w:sz w:val="22"/>
      <w:szCs w:val="24"/>
      <w:lang w:val="fi-FI" w:eastAsia="fi-FI" w:bidi="ar-SA"/>
    </w:rPr>
  </w:style>
  <w:style w:type="table" w:styleId="TaulukkoRuudukko1">
    <w:name w:val="Table Grid 1"/>
    <w:basedOn w:val="Normaalitaulukko"/>
    <w:rsid w:val="00945777"/>
    <w:pPr>
      <w:tabs>
        <w:tab w:val="left" w:pos="400"/>
      </w:tabs>
      <w:jc w:val="center"/>
    </w:pPr>
    <w:rPr>
      <w:rFonts w:ascii="Arial" w:hAnsi="Arial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vAlign w:val="center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uettelo2">
    <w:name w:val="List 2"/>
    <w:basedOn w:val="Normaali"/>
    <w:rsid w:val="00DF5B41"/>
    <w:pPr>
      <w:numPr>
        <w:numId w:val="3"/>
      </w:numPr>
      <w:tabs>
        <w:tab w:val="clear" w:pos="400"/>
      </w:tabs>
      <w:spacing w:before="0" w:after="0"/>
    </w:pPr>
    <w:rPr>
      <w:sz w:val="22"/>
    </w:rPr>
  </w:style>
  <w:style w:type="paragraph" w:styleId="Kuvanotsikko">
    <w:name w:val="caption"/>
    <w:basedOn w:val="Normaali"/>
    <w:next w:val="Normaali"/>
    <w:qFormat/>
    <w:rsid w:val="006B3800"/>
    <w:pPr>
      <w:tabs>
        <w:tab w:val="clear" w:pos="400"/>
      </w:tabs>
      <w:spacing w:before="0" w:after="0"/>
      <w:jc w:val="left"/>
    </w:pPr>
    <w:rPr>
      <w:b/>
      <w:bCs/>
      <w:color w:val="auto"/>
      <w:sz w:val="20"/>
      <w:szCs w:val="20"/>
    </w:rPr>
  </w:style>
  <w:style w:type="numbering" w:styleId="111111">
    <w:name w:val="Outline List 2"/>
    <w:basedOn w:val="Eiluetteloa"/>
    <w:rsid w:val="00576C79"/>
    <w:pPr>
      <w:numPr>
        <w:numId w:val="4"/>
      </w:numPr>
    </w:pPr>
  </w:style>
  <w:style w:type="paragraph" w:styleId="Leipteksti">
    <w:name w:val="Body Text"/>
    <w:basedOn w:val="Normaali"/>
    <w:link w:val="LeiptekstiChar"/>
    <w:rsid w:val="00146509"/>
    <w:pPr>
      <w:spacing w:after="0"/>
    </w:pPr>
    <w:rPr>
      <w:sz w:val="22"/>
    </w:rPr>
  </w:style>
  <w:style w:type="paragraph" w:customStyle="1" w:styleId="LeiptekstiBold">
    <w:name w:val="Leipäteksti Bold"/>
    <w:basedOn w:val="Leipteksti"/>
    <w:link w:val="LeiptekstiBoldChar"/>
    <w:rsid w:val="00E24477"/>
    <w:rPr>
      <w:b/>
    </w:rPr>
  </w:style>
  <w:style w:type="table" w:styleId="TaulukkoModerni">
    <w:name w:val="Table Contemporary"/>
    <w:basedOn w:val="Normaalitaulukko"/>
    <w:rsid w:val="00B021D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Otsikko1Char">
    <w:name w:val="Otsikko 1 Char"/>
    <w:basedOn w:val="Kappaleenoletusfontti"/>
    <w:link w:val="Otsikko1"/>
    <w:rsid w:val="00B815B5"/>
    <w:rPr>
      <w:rFonts w:ascii="Arial" w:hAnsi="Arial" w:cs="Arial"/>
      <w:b/>
      <w:bCs/>
      <w:color w:val="000000"/>
      <w:kern w:val="32"/>
      <w:sz w:val="36"/>
      <w:szCs w:val="32"/>
      <w:shd w:val="clear" w:color="auto" w:fill="E0E0E0"/>
    </w:rPr>
  </w:style>
  <w:style w:type="table" w:styleId="TaulukkoRuudukko">
    <w:name w:val="Table Grid"/>
    <w:basedOn w:val="Normaalitaulukko"/>
    <w:rsid w:val="006A2909"/>
    <w:pPr>
      <w:tabs>
        <w:tab w:val="left" w:pos="400"/>
      </w:tabs>
      <w:spacing w:before="120"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Yltunniste">
    <w:name w:val="header"/>
    <w:basedOn w:val="Normaali"/>
    <w:rsid w:val="0032437C"/>
    <w:pPr>
      <w:tabs>
        <w:tab w:val="clear" w:pos="400"/>
        <w:tab w:val="center" w:pos="4819"/>
        <w:tab w:val="right" w:pos="9638"/>
      </w:tabs>
    </w:pPr>
  </w:style>
  <w:style w:type="paragraph" w:styleId="Seliteteksti">
    <w:name w:val="Balloon Text"/>
    <w:basedOn w:val="Normaali"/>
    <w:link w:val="SelitetekstiChar"/>
    <w:rsid w:val="0054586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rsid w:val="0054586B"/>
    <w:rPr>
      <w:rFonts w:ascii="Tahoma" w:hAnsi="Tahoma" w:cs="Tahoma"/>
      <w:color w:val="000000"/>
      <w:sz w:val="16"/>
      <w:szCs w:val="16"/>
    </w:rPr>
  </w:style>
  <w:style w:type="paragraph" w:styleId="Luettelokappale">
    <w:name w:val="List Paragraph"/>
    <w:basedOn w:val="Normaali"/>
    <w:uiPriority w:val="34"/>
    <w:rsid w:val="0054586B"/>
    <w:pPr>
      <w:ind w:left="720"/>
      <w:contextualSpacing/>
    </w:pPr>
  </w:style>
  <w:style w:type="character" w:styleId="Kirjannimike">
    <w:name w:val="Book Title"/>
    <w:basedOn w:val="Kappaleenoletusfontti"/>
    <w:uiPriority w:val="33"/>
    <w:rsid w:val="008C2371"/>
    <w:rPr>
      <w:b/>
      <w:bCs/>
      <w:smallCaps/>
      <w:spacing w:val="5"/>
    </w:rPr>
  </w:style>
  <w:style w:type="character" w:styleId="Hienovarainenviittaus">
    <w:name w:val="Subtle Reference"/>
    <w:basedOn w:val="Kappaleenoletusfontti"/>
    <w:uiPriority w:val="31"/>
    <w:rsid w:val="008C2371"/>
    <w:rPr>
      <w:smallCaps/>
      <w:color w:val="C0504D" w:themeColor="accent2"/>
      <w:u w:val="single"/>
    </w:rPr>
  </w:style>
  <w:style w:type="character" w:styleId="Kommentinviite">
    <w:name w:val="annotation reference"/>
    <w:basedOn w:val="Kappaleenoletusfontti"/>
    <w:rsid w:val="00B01A2E"/>
    <w:rPr>
      <w:sz w:val="16"/>
      <w:szCs w:val="16"/>
    </w:rPr>
  </w:style>
  <w:style w:type="paragraph" w:styleId="Kommentinteksti">
    <w:name w:val="annotation text"/>
    <w:basedOn w:val="Normaali"/>
    <w:link w:val="KommentintekstiChar"/>
    <w:rsid w:val="00B01A2E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rsid w:val="00B01A2E"/>
    <w:rPr>
      <w:color w:val="000000"/>
    </w:rPr>
  </w:style>
  <w:style w:type="paragraph" w:styleId="Kommentinotsikko">
    <w:name w:val="annotation subject"/>
    <w:basedOn w:val="Kommentinteksti"/>
    <w:next w:val="Kommentinteksti"/>
    <w:link w:val="KommentinotsikkoChar"/>
    <w:rsid w:val="00B01A2E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rsid w:val="00B01A2E"/>
    <w:rPr>
      <w:b/>
      <w:bCs/>
      <w:color w:val="000000"/>
    </w:rPr>
  </w:style>
  <w:style w:type="character" w:customStyle="1" w:styleId="AlatunnisteChar">
    <w:name w:val="Alatunniste Char"/>
    <w:basedOn w:val="Kappaleenoletusfontti"/>
    <w:link w:val="Alatunniste"/>
    <w:uiPriority w:val="99"/>
    <w:rsid w:val="00E87B53"/>
    <w:rPr>
      <w:color w:val="000000"/>
      <w:sz w:val="24"/>
      <w:szCs w:val="24"/>
    </w:rPr>
  </w:style>
  <w:style w:type="paragraph" w:styleId="NormaaliWWW">
    <w:name w:val="Normal (Web)"/>
    <w:basedOn w:val="Normaali"/>
    <w:uiPriority w:val="99"/>
    <w:unhideWhenUsed/>
    <w:rsid w:val="000F5D10"/>
    <w:pPr>
      <w:tabs>
        <w:tab w:val="clear" w:pos="400"/>
      </w:tabs>
      <w:spacing w:before="100" w:beforeAutospacing="1" w:after="100" w:afterAutospacing="1"/>
      <w:jc w:val="left"/>
    </w:pPr>
    <w:rPr>
      <w:color w:val="auto"/>
    </w:rPr>
  </w:style>
  <w:style w:type="character" w:styleId="Paikkamerkkiteksti">
    <w:name w:val="Placeholder Text"/>
    <w:basedOn w:val="Kappaleenoletusfontti"/>
    <w:uiPriority w:val="99"/>
    <w:semiHidden/>
    <w:rsid w:val="00E922D3"/>
    <w:rPr>
      <w:color w:val="808080"/>
    </w:rPr>
  </w:style>
  <w:style w:type="table" w:styleId="Taulukko3-ulottvaikutelma3">
    <w:name w:val="Table 3D effects 3"/>
    <w:basedOn w:val="Normaalitaulukko"/>
    <w:rsid w:val="005C3B0E"/>
    <w:pPr>
      <w:tabs>
        <w:tab w:val="left" w:pos="400"/>
      </w:tabs>
      <w:spacing w:before="120" w:after="12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isluet5">
    <w:name w:val="toc 5"/>
    <w:basedOn w:val="Normaali"/>
    <w:next w:val="Normaali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88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Sisluet6">
    <w:name w:val="toc 6"/>
    <w:basedOn w:val="Normaali"/>
    <w:next w:val="Normaali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110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Sisluet7">
    <w:name w:val="toc 7"/>
    <w:basedOn w:val="Normaali"/>
    <w:next w:val="Normaali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132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Sisluet8">
    <w:name w:val="toc 8"/>
    <w:basedOn w:val="Normaali"/>
    <w:next w:val="Normaali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154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Sisluet9">
    <w:name w:val="toc 9"/>
    <w:basedOn w:val="Normaali"/>
    <w:next w:val="Normaali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176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48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6.wmf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9.tiff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wmf"/><Relationship Id="rId25" Type="http://schemas.openxmlformats.org/officeDocument/2006/relationships/footer" Target="footer5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tiff"/><Relationship Id="rId29" Type="http://schemas.openxmlformats.org/officeDocument/2006/relationships/hyperlink" Target="mailto:info@evan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1.tif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microsoft.com/office/2007/relationships/hdphoto" Target="media/hdphoto1.wdp"/><Relationship Id="rId28" Type="http://schemas.openxmlformats.org/officeDocument/2006/relationships/hyperlink" Target="http://www.evan.ru" TargetMode="External"/><Relationship Id="rId10" Type="http://schemas.openxmlformats.org/officeDocument/2006/relationships/image" Target="media/image2.wmf"/><Relationship Id="rId19" Type="http://schemas.openxmlformats.org/officeDocument/2006/relationships/image" Target="media/image7.png"/><Relationship Id="rId31" Type="http://schemas.openxmlformats.org/officeDocument/2006/relationships/footer" Target="footer8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4.xml"/><Relationship Id="rId22" Type="http://schemas.openxmlformats.org/officeDocument/2006/relationships/image" Target="media/image10.png"/><Relationship Id="rId27" Type="http://schemas.openxmlformats.org/officeDocument/2006/relationships/image" Target="media/image12.tiff"/><Relationship Id="rId30" Type="http://schemas.openxmlformats.org/officeDocument/2006/relationships/footer" Target="footer7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mja\Downloads\Kayttoohjepohja.dot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9C51A0-7257-42FF-93C7-134D62D7F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Kayttoohjepohja.dot</Template>
  <TotalTime>3</TotalTime>
  <Pages>15</Pages>
  <Words>1387</Words>
  <Characters>11241</Characters>
  <Application>Microsoft Office Word</Application>
  <DocSecurity>0</DocSecurity>
  <Lines>93</Lines>
  <Paragraphs>25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1</vt:lpstr>
    </vt:vector>
  </TitlesOfParts>
  <Company>HP</Company>
  <LinksUpToDate>false</LinksUpToDate>
  <CharactersWithSpaces>12603</CharactersWithSpaces>
  <SharedDoc>false</SharedDoc>
  <HLinks>
    <vt:vector size="12" baseType="variant">
      <vt:variant>
        <vt:i4>1245232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_Toc246133720</vt:lpwstr>
      </vt:variant>
      <vt:variant>
        <vt:i4>1048624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_Toc246133719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Timo Jalonen</dc:creator>
  <cp:lastModifiedBy>Andrei Gusarov</cp:lastModifiedBy>
  <cp:revision>4</cp:revision>
  <cp:lastPrinted>2013-04-04T05:40:00Z</cp:lastPrinted>
  <dcterms:created xsi:type="dcterms:W3CDTF">2015-10-13T09:19:00Z</dcterms:created>
  <dcterms:modified xsi:type="dcterms:W3CDTF">2015-10-13T09:28:00Z</dcterms:modified>
</cp:coreProperties>
</file>